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E29" w:rsidRPr="00C46389" w:rsidRDefault="00C33E29" w:rsidP="00C46389">
      <w:pPr>
        <w:ind w:right="141"/>
        <w:jc w:val="center"/>
        <w:outlineLvl w:val="0"/>
        <w:rPr>
          <w:rFonts w:ascii="Cambria" w:hAnsi="Cambria"/>
          <w:color w:val="000000"/>
          <w:u w:val="single"/>
        </w:rPr>
      </w:pPr>
      <w:r w:rsidRPr="00C33E29">
        <w:rPr>
          <w:rFonts w:ascii="Cambria" w:hAnsi="Cambria"/>
          <w:b/>
          <w:color w:val="1F497D"/>
          <w:sz w:val="28"/>
          <w:szCs w:val="28"/>
        </w:rPr>
        <w:t>EFICIENCIA Y SEGURIDAD EN SISTEMAS DE COMBUSTION</w:t>
      </w:r>
    </w:p>
    <w:p w:rsidR="00C33E29" w:rsidRPr="00C33E29" w:rsidRDefault="00C33E29" w:rsidP="00C33E29">
      <w:pPr>
        <w:rPr>
          <w:rFonts w:ascii="Cambria" w:hAnsi="Cambria"/>
          <w:color w:val="000000"/>
          <w:sz w:val="24"/>
          <w:szCs w:val="24"/>
        </w:rPr>
      </w:pPr>
    </w:p>
    <w:p w:rsidR="00C33E29" w:rsidRPr="00001F3D" w:rsidRDefault="00C33E2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DISEÑO, CONSTRUCCION E INSTALACION DE HORNOS</w:t>
      </w:r>
      <w:r w:rsidR="00BB67D5">
        <w:rPr>
          <w:rFonts w:ascii="Cambria" w:hAnsi="Cambria"/>
          <w:b/>
          <w:color w:val="215868" w:themeColor="accent5" w:themeShade="80"/>
          <w:sz w:val="24"/>
          <w:szCs w:val="24"/>
        </w:rPr>
        <w:t xml:space="preserve"> Y CABINAS DE PINTURA</w:t>
      </w: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:</w:t>
      </w:r>
    </w:p>
    <w:p w:rsidR="00C33E29" w:rsidRPr="00C33E29" w:rsidRDefault="00C33E29" w:rsidP="00C33E29">
      <w:pPr>
        <w:numPr>
          <w:ilvl w:val="0"/>
          <w:numId w:val="19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PARA SECADO DE HUMEDAD (TIPO BATCH O CONTINUO)</w:t>
      </w:r>
    </w:p>
    <w:p w:rsidR="00C33E29" w:rsidRPr="00C33E29" w:rsidRDefault="00C33E29" w:rsidP="00C33E29">
      <w:pPr>
        <w:numPr>
          <w:ilvl w:val="0"/>
          <w:numId w:val="19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PARA CURADO DE PINTURA  (TIPO BATCH O CONTINUO)</w:t>
      </w:r>
    </w:p>
    <w:p w:rsidR="00C33E29" w:rsidRPr="00C33E29" w:rsidRDefault="00C33E29" w:rsidP="00C33E29">
      <w:pPr>
        <w:numPr>
          <w:ilvl w:val="0"/>
          <w:numId w:val="19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PARA TRATAMIENTO TERMICO (ELECTRICO O GAS)</w:t>
      </w:r>
    </w:p>
    <w:p w:rsidR="00C33E29" w:rsidRPr="00C33E29" w:rsidRDefault="00C33E29" w:rsidP="00C33E29">
      <w:pPr>
        <w:numPr>
          <w:ilvl w:val="0"/>
          <w:numId w:val="19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PARA CERAMICA</w:t>
      </w:r>
    </w:p>
    <w:p w:rsidR="00C33E29" w:rsidRPr="00C33E29" w:rsidRDefault="00C33E29" w:rsidP="00C33E29">
      <w:pPr>
        <w:numPr>
          <w:ilvl w:val="0"/>
          <w:numId w:val="19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PARA DECORADO DE VIDRIO</w:t>
      </w:r>
    </w:p>
    <w:p w:rsidR="00C33E29" w:rsidRPr="00C33E29" w:rsidRDefault="00C33E29" w:rsidP="00C33E29">
      <w:pPr>
        <w:numPr>
          <w:ilvl w:val="0"/>
          <w:numId w:val="19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PARA TEMPLE DE VIDRIO</w:t>
      </w:r>
    </w:p>
    <w:p w:rsidR="00C33E29" w:rsidRDefault="00C33E29" w:rsidP="00C33E29">
      <w:pPr>
        <w:numPr>
          <w:ilvl w:val="0"/>
          <w:numId w:val="19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PARA FUSION DE METALES  NO FERROSOS</w:t>
      </w: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 xml:space="preserve">                </w:t>
      </w:r>
      <w:r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2ACBFBD4" wp14:editId="6E88C8D5">
            <wp:extent cx="4543425" cy="3232545"/>
            <wp:effectExtent l="0" t="0" r="0" b="63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52" cy="323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304AAD" w:rsidRPr="00C33E29" w:rsidRDefault="00304AAD" w:rsidP="00304AAD">
      <w:pPr>
        <w:rPr>
          <w:rFonts w:ascii="Cambria" w:hAnsi="Cambria"/>
          <w:color w:val="000000"/>
          <w:sz w:val="24"/>
          <w:szCs w:val="24"/>
        </w:rPr>
      </w:pPr>
    </w:p>
    <w:p w:rsidR="00C33E29" w:rsidRPr="00C33E29" w:rsidRDefault="00C33E29" w:rsidP="00C33E29">
      <w:pPr>
        <w:numPr>
          <w:ilvl w:val="0"/>
          <w:numId w:val="19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INCINERADORES PARA DESECHOS DE CLINICAS VETERINARIAS</w:t>
      </w: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 xml:space="preserve">                </w:t>
      </w: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 xml:space="preserve">                             </w:t>
      </w:r>
      <w:r>
        <w:rPr>
          <w:noProof/>
          <w:lang w:val="es-MX"/>
        </w:rPr>
        <w:drawing>
          <wp:inline distT="0" distB="0" distL="0" distR="0" wp14:anchorId="7A8E691F" wp14:editId="4463D3C1">
            <wp:extent cx="2286000" cy="2512502"/>
            <wp:effectExtent l="0" t="0" r="0" b="2540"/>
            <wp:docPr id="7" name="Imagen 7" descr="C:\Users\Rosalba\AppData\Local\Microsoft\Windows\Temporary Internet Files\Content.Word\100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salba\AppData\Local\Microsoft\Windows\Temporary Internet Files\Content.Word\100_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74" cy="251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BB67D5" w:rsidRPr="00304AAD" w:rsidRDefault="00C46389" w:rsidP="00C4638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215868" w:themeColor="accent5" w:themeShade="80"/>
          <w:sz w:val="24"/>
          <w:szCs w:val="24"/>
        </w:rPr>
        <w:t>HORNOS PARA TRATAMIENTO TERMICO</w:t>
      </w:r>
    </w:p>
    <w:p w:rsidR="00BB67D5" w:rsidRDefault="00BB67D5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BB67D5" w:rsidRDefault="00BB67D5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250E39" w:rsidRDefault="00C46389" w:rsidP="00C46389">
      <w:pPr>
        <w:rPr>
          <w:rFonts w:ascii="Cambria" w:hAnsi="Cambria"/>
          <w:b/>
          <w:color w:val="215868" w:themeColor="accent5" w:themeShade="80"/>
          <w:sz w:val="24"/>
          <w:szCs w:val="24"/>
        </w:rPr>
      </w:pPr>
      <w:r>
        <w:rPr>
          <w:rFonts w:ascii="Cambria" w:hAnsi="Cambria"/>
          <w:b/>
          <w:color w:val="215868" w:themeColor="accent5" w:themeShade="80"/>
          <w:sz w:val="24"/>
          <w:szCs w:val="24"/>
        </w:rPr>
        <w:t xml:space="preserve">                                  </w:t>
      </w:r>
      <w:r w:rsidR="005D52B2">
        <w:rPr>
          <w:rFonts w:ascii="Cambria" w:hAnsi="Cambria"/>
          <w:b/>
          <w:noProof/>
          <w:color w:val="215868" w:themeColor="accent5" w:themeShade="80"/>
          <w:sz w:val="24"/>
          <w:szCs w:val="24"/>
          <w:lang w:val="es-MX"/>
        </w:rPr>
        <w:drawing>
          <wp:inline distT="0" distB="0" distL="0" distR="0">
            <wp:extent cx="3895725" cy="2909718"/>
            <wp:effectExtent l="0" t="0" r="0" b="508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0907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083" cy="29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E39" w:rsidRDefault="00250E3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BB67D5" w:rsidRDefault="00BB67D5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250E39" w:rsidRDefault="00BB67D5" w:rsidP="00250E39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  <w:r>
        <w:rPr>
          <w:rFonts w:ascii="Cambria" w:hAnsi="Cambria"/>
          <w:b/>
          <w:color w:val="215868" w:themeColor="accent5" w:themeShade="80"/>
          <w:sz w:val="24"/>
          <w:szCs w:val="24"/>
        </w:rPr>
        <w:t>SERVICIO DE MANTENIMIENTO PREVENTIVO Y CORRETIVO A CALDERAS</w:t>
      </w:r>
    </w:p>
    <w:p w:rsidR="00250E39" w:rsidRDefault="00250E39" w:rsidP="00250E39">
      <w:pPr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250E39" w:rsidRDefault="00250E39" w:rsidP="00250E39">
      <w:pPr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BB67D5" w:rsidRDefault="00250E39" w:rsidP="00250E39">
      <w:pPr>
        <w:rPr>
          <w:rFonts w:ascii="Cambria" w:hAnsi="Cambria"/>
          <w:b/>
          <w:color w:val="215868" w:themeColor="accent5" w:themeShade="80"/>
          <w:sz w:val="24"/>
          <w:szCs w:val="24"/>
        </w:rPr>
      </w:pPr>
      <w:r>
        <w:rPr>
          <w:rFonts w:ascii="Cambria" w:hAnsi="Cambria"/>
          <w:b/>
          <w:noProof/>
          <w:color w:val="215868" w:themeColor="accent5" w:themeShade="80"/>
          <w:sz w:val="24"/>
          <w:szCs w:val="24"/>
          <w:lang w:val="es-MX"/>
        </w:rPr>
        <w:drawing>
          <wp:inline distT="0" distB="0" distL="0" distR="0" wp14:anchorId="4C4BD42B" wp14:editId="141764BE">
            <wp:extent cx="2571750" cy="1929284"/>
            <wp:effectExtent l="0" t="0" r="0" b="0"/>
            <wp:docPr id="10" name="Imagen 10" descr="C:\Users\Rosalba\Documents\nacobre cambio de tubos flux\cambio de tubos flux\IMG_20120604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alba\Documents\nacobre cambio de tubos flux\cambio de tubos flux\IMG_20120604_10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06" cy="193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215868" w:themeColor="accent5" w:themeShade="80"/>
          <w:sz w:val="24"/>
          <w:szCs w:val="24"/>
        </w:rPr>
        <w:t xml:space="preserve">   </w:t>
      </w:r>
      <w:r>
        <w:rPr>
          <w:rFonts w:ascii="Cambria" w:hAnsi="Cambria"/>
          <w:b/>
          <w:noProof/>
          <w:color w:val="215868" w:themeColor="accent5" w:themeShade="80"/>
          <w:sz w:val="24"/>
          <w:szCs w:val="24"/>
          <w:lang w:val="es-MX"/>
        </w:rPr>
        <w:drawing>
          <wp:inline distT="0" distB="0" distL="0" distR="0">
            <wp:extent cx="2686050" cy="1986455"/>
            <wp:effectExtent l="0" t="0" r="0" b="0"/>
            <wp:docPr id="11" name="Imagen 11" descr="C:\Users\Rosalba\Documents\nacobre cambio de tubos flux\cambio de tubos flux\IMG_20120604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salba\Documents\nacobre cambio de tubos flux\cambio de tubos flux\IMG_20120604_101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84" cy="198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5" w:rsidRDefault="00BB67D5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BB67D5" w:rsidRDefault="00BB67D5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BB67D5" w:rsidRDefault="00BB67D5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C33E29" w:rsidRPr="0043659F" w:rsidRDefault="00C33E29" w:rsidP="00001F3D">
      <w:pPr>
        <w:jc w:val="center"/>
        <w:rPr>
          <w:rFonts w:ascii="Cambria" w:hAnsi="Cambria"/>
          <w:b/>
          <w:color w:val="00000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AUTOMATIZACION Y ACTUALIZACION DE SISTEMAS DE COMBUSTION</w:t>
      </w: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t>DISEÑO, CONSTRUCCION E INSTALACION DE:</w:t>
      </w:r>
    </w:p>
    <w:p w:rsidR="00C33E29" w:rsidRPr="00C33E29" w:rsidRDefault="00C33E29" w:rsidP="00C33E29">
      <w:pPr>
        <w:numPr>
          <w:ilvl w:val="0"/>
          <w:numId w:val="20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TREN DE VALVULAS</w:t>
      </w:r>
    </w:p>
    <w:p w:rsidR="00C33E29" w:rsidRPr="00BB67D5" w:rsidRDefault="00C33E29" w:rsidP="00C33E29">
      <w:pPr>
        <w:numPr>
          <w:ilvl w:val="0"/>
          <w:numId w:val="20"/>
        </w:num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>TABLEROS DE CONTROL</w:t>
      </w:r>
    </w:p>
    <w:p w:rsidR="0043659F" w:rsidRDefault="0043659F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43659F" w:rsidRDefault="00120B83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noProof/>
          <w:lang w:val="es-MX"/>
        </w:rPr>
        <w:drawing>
          <wp:inline distT="0" distB="0" distL="0" distR="0" wp14:anchorId="64D64492" wp14:editId="783ACE9D">
            <wp:extent cx="3316840" cy="2305050"/>
            <wp:effectExtent l="0" t="0" r="0" b="0"/>
            <wp:docPr id="8" name="7 Marcador de contenido" descr="Imagen 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Marcador de contenido" descr="Imagen 005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624" cy="23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9F" w:rsidRDefault="0043659F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847203" w:rsidRDefault="00847203" w:rsidP="00BB67D5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847203" w:rsidRDefault="00847203" w:rsidP="00BB67D5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BB67D5" w:rsidRPr="0043659F" w:rsidRDefault="00BB67D5" w:rsidP="00BB67D5">
      <w:pPr>
        <w:jc w:val="center"/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215868" w:themeColor="accent5" w:themeShade="80"/>
          <w:sz w:val="24"/>
          <w:szCs w:val="24"/>
        </w:rPr>
        <w:lastRenderedPageBreak/>
        <w:t>DISEÑO, FABRICACION E INSTALACION DE TABLEROS DE CONTROL</w:t>
      </w:r>
    </w:p>
    <w:p w:rsidR="0043659F" w:rsidRDefault="0043659F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43659F" w:rsidRDefault="0043659F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 xml:space="preserve">                                                   </w:t>
      </w:r>
      <w:r w:rsidR="00304AAD"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inline distT="0" distB="0" distL="0" distR="0" wp14:anchorId="63865CAA" wp14:editId="349DDD45">
            <wp:extent cx="3067050" cy="2714625"/>
            <wp:effectExtent l="0" t="0" r="0" b="9525"/>
            <wp:docPr id="31" name="Imagen 23" descr="IMGP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IMGP1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000000"/>
          <w:sz w:val="24"/>
          <w:szCs w:val="24"/>
        </w:rPr>
        <w:t xml:space="preserve">                                          </w:t>
      </w:r>
    </w:p>
    <w:p w:rsidR="0043659F" w:rsidRDefault="0043659F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43659F" w:rsidRDefault="0043659F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BB67D5" w:rsidRDefault="00BB67D5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C33E29" w:rsidRPr="00304AAD" w:rsidRDefault="00C33E29" w:rsidP="00304AA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INSTRUMENTACION PARA SISTEMAS DE COMBUSTION</w:t>
      </w:r>
      <w:r w:rsidR="00304AAD">
        <w:rPr>
          <w:rFonts w:ascii="Cambria" w:hAnsi="Cambria"/>
          <w:b/>
          <w:color w:val="215868" w:themeColor="accent5" w:themeShade="80"/>
          <w:sz w:val="24"/>
          <w:szCs w:val="24"/>
        </w:rPr>
        <w:t>, SEGURIDAD Y CONTROL</w:t>
      </w:r>
    </w:p>
    <w:p w:rsidR="00847203" w:rsidRDefault="00847203" w:rsidP="00C33E29">
      <w:pPr>
        <w:rPr>
          <w:rFonts w:ascii="Cambria" w:hAnsi="Cambria"/>
          <w:color w:val="000000"/>
          <w:sz w:val="24"/>
          <w:szCs w:val="24"/>
        </w:rPr>
      </w:pPr>
    </w:p>
    <w:p w:rsidR="00847203" w:rsidRDefault="00847203" w:rsidP="00C33E29">
      <w:pPr>
        <w:rPr>
          <w:rFonts w:ascii="Cambria" w:hAnsi="Cambria"/>
          <w:color w:val="000000"/>
          <w:sz w:val="24"/>
          <w:szCs w:val="24"/>
        </w:rPr>
      </w:pPr>
    </w:p>
    <w:p w:rsidR="00847203" w:rsidRPr="00C33E29" w:rsidRDefault="00847203" w:rsidP="00C33E29">
      <w:pPr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VALVULAS, ACTUADORES PROPORCIONALES, FILTROS PARA DIESEL Y GAS, ACEITE TERMICO, CONTROLES DE TEMPERATURA, ETC.</w:t>
      </w:r>
    </w:p>
    <w:p w:rsidR="00C33E29" w:rsidRPr="00C33E29" w:rsidRDefault="00C33E29" w:rsidP="00C33E29">
      <w:pPr>
        <w:rPr>
          <w:rFonts w:ascii="Cambria" w:hAnsi="Cambria"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color w:val="000000"/>
          <w:sz w:val="24"/>
          <w:szCs w:val="24"/>
        </w:rPr>
      </w:pPr>
      <w:r w:rsidRPr="00C33E29">
        <w:rPr>
          <w:rFonts w:ascii="Cambria" w:hAnsi="Cambria"/>
          <w:color w:val="000000"/>
          <w:sz w:val="24"/>
          <w:szCs w:val="24"/>
        </w:rPr>
        <w:t xml:space="preserve">    </w:t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602BE359" wp14:editId="0EBDBD5A">
            <wp:extent cx="504825" cy="552450"/>
            <wp:effectExtent l="0" t="0" r="9525" b="0"/>
            <wp:docPr id="29" name="Imagen 16" descr="m9184d1021sz2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m9184d1021sz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2015EE61" wp14:editId="0466BA10">
            <wp:extent cx="466725" cy="542925"/>
            <wp:effectExtent l="0" t="0" r="9525" b="9525"/>
            <wp:docPr id="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73FC9B7A" wp14:editId="3CE582D8">
            <wp:extent cx="485775" cy="714375"/>
            <wp:effectExtent l="0" t="0" r="9525" b="9525"/>
            <wp:docPr id="2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4BD9651F" wp14:editId="6E092921">
            <wp:extent cx="304800" cy="323850"/>
            <wp:effectExtent l="0" t="0" r="0" b="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707BD324" wp14:editId="59600B88">
            <wp:extent cx="685800" cy="600075"/>
            <wp:effectExtent l="0" t="0" r="0" b="9525"/>
            <wp:docPr id="18" name="Imagen 7" descr="S200 Series Pressure Reducing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S200 Series Pressure Reducing Regulat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54A73932" wp14:editId="2E4A165F">
            <wp:extent cx="685800" cy="628650"/>
            <wp:effectExtent l="0" t="0" r="0" b="0"/>
            <wp:docPr id="15" name="Imagen 4" descr="http://www.eurocombustion.com/images/productos8-sombra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eurocombustion.com/images/productos8-sombra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6B4900DE" wp14:editId="6AB333FD">
            <wp:extent cx="333375" cy="295275"/>
            <wp:effectExtent l="0" t="0" r="9525" b="9525"/>
            <wp:docPr id="14" name="Imagen 11" descr="http://www.worcester.com.mx/serie42chica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http://www.worcester.com.mx/serie42chica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E29">
        <w:rPr>
          <w:rFonts w:ascii="Cambria" w:hAnsi="Cambria"/>
          <w:color w:val="000000"/>
          <w:sz w:val="24"/>
          <w:szCs w:val="24"/>
        </w:rPr>
        <w:t xml:space="preserve">  </w:t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 wp14:anchorId="77DE6E1D" wp14:editId="2B333C62">
            <wp:extent cx="638175" cy="476250"/>
            <wp:effectExtent l="0" t="0" r="9525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250E39" w:rsidRDefault="00250E3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250E39" w:rsidRDefault="00250E3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250E39" w:rsidRDefault="00250E3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250E39" w:rsidRDefault="00250E3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250E39" w:rsidRDefault="00250E3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5D52B2" w:rsidRDefault="005D52B2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lastRenderedPageBreak/>
        <w:t xml:space="preserve">QUEMADORES                            </w:t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</w:t>
      </w:r>
    </w:p>
    <w:p w:rsidR="00C33E29" w:rsidRPr="00C33E29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 xml:space="preserve">                                       </w:t>
      </w:r>
      <w:r w:rsidR="00B47F36">
        <w:rPr>
          <w:rFonts w:ascii="Cambria" w:hAnsi="Cambria"/>
          <w:b/>
          <w:noProof/>
          <w:color w:val="000000"/>
          <w:sz w:val="24"/>
          <w:szCs w:val="24"/>
          <w:lang w:val="es-MX"/>
        </w:rPr>
        <mc:AlternateContent>
          <mc:Choice Requires="wps">
            <w:drawing>
              <wp:inline distT="0" distB="0" distL="0" distR="0">
                <wp:extent cx="2386965" cy="581660"/>
                <wp:effectExtent l="9525" t="9525" r="9525" b="123825"/>
                <wp:docPr id="4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6965" cy="5816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7F36" w:rsidRPr="00E34B14" w:rsidRDefault="00B47F36" w:rsidP="00B47F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887399" w14:contourW="0" w14:prstMaterial="legacyMatte"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</w:pPr>
                            <w:r w:rsidRPr="00E34B14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B2A1C7"/>
                                      </w14:gs>
                                    </w14:gsLst>
                                    <w14:path w14:path="rect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  <w14:props3d w14:extrusionH="887399" w14:contourW="0" w14:prstMaterial="legacyMatte">
                                  <w14:extrusionClr>
                                    <w14:srgbClr w14:val="7030A0"/>
                                  </w14:extrusionClr>
                                  <w14:contourClr>
                                    <w14:srgbClr w14:val="7030A0"/>
                                  </w14:contourClr>
                                </w14:props3d>
                              </w:rPr>
                              <w:t>NORTH AMERICAN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extrusionClr>
                            <a:srgbClr val="7030A0"/>
                          </a:extrusionClr>
                          <a:contourClr>
                            <a:srgbClr val="7030A0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width:187.95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" filled="f" stroked="f">
                <v:stroke joinstyle="round"/>
                <o:lock v:ext="edit" shapetype="t"/>
                <v:textbox style="mso-fit-shape-to-text:t">
                  <w:txbxContent>
                    <w:p w:rsidR="00B47F36" w:rsidRPr="00E34B14" w:rsidRDefault="00B47F36" w:rsidP="00B47F3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887399" w14:contourW="0" w14:prstMaterial="legacyMatte">
                            <w14:extrusionClr>
                              <w14:srgbClr w14:val="7030A0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</w:pPr>
                      <w:r w:rsidRPr="00E34B14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B2A1C7"/>
                                </w14:gs>
                              </w14:gsLst>
                              <w14:path w14:path="rect">
                                <w14:fillToRect w14:l="0" w14:t="0" w14:r="100000" w14:b="100000"/>
                              </w14:path>
                            </w14:gradFill>
                          </w14:textFill>
                          <w14:props3d w14:extrusionH="887399" w14:contourW="0" w14:prstMaterial="legacyMatte">
                            <w14:extrusionClr>
                              <w14:srgbClr w14:val="7030A0"/>
                            </w14:extrusionClr>
                            <w14:contourClr>
                              <w14:srgbClr w14:val="7030A0"/>
                            </w14:contourClr>
                          </w14:props3d>
                        </w:rPr>
                        <w:t>NORTH AMERICAN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33E29" w:rsidRPr="00C33E29" w:rsidRDefault="00871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anchor distT="0" distB="0" distL="114300" distR="114300" simplePos="0" relativeHeight="251656704" behindDoc="0" locked="0" layoutInCell="1" allowOverlap="1" wp14:anchorId="1BB9BBB6" wp14:editId="3F62E4EC">
            <wp:simplePos x="0" y="0"/>
            <wp:positionH relativeFrom="column">
              <wp:posOffset>-8890</wp:posOffset>
            </wp:positionH>
            <wp:positionV relativeFrom="paragraph">
              <wp:posOffset>749300</wp:posOffset>
            </wp:positionV>
            <wp:extent cx="2056130" cy="802005"/>
            <wp:effectExtent l="0" t="0" r="1270" b="0"/>
            <wp:wrapThrough wrapText="bothSides">
              <wp:wrapPolygon edited="0">
                <wp:start x="0" y="0"/>
                <wp:lineTo x="0" y="21036"/>
                <wp:lineTo x="21413" y="21036"/>
                <wp:lineTo x="21413" y="0"/>
                <wp:lineTo x="0" y="0"/>
              </wp:wrapPolygon>
            </wp:wrapThrough>
            <wp:docPr id="4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EB7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t xml:space="preserve">                </w:t>
      </w:r>
    </w:p>
    <w:p w:rsidR="00EF5EB7" w:rsidRDefault="00871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 xml:space="preserve">                                                                                                  </w:t>
      </w:r>
    </w:p>
    <w:p w:rsidR="00871B4D" w:rsidRDefault="00871B4D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871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color w:val="000000"/>
          <w:sz w:val="24"/>
          <w:szCs w:val="24"/>
        </w:rPr>
        <w:t xml:space="preserve">                                  </w:t>
      </w:r>
      <w:r w:rsidR="00B47F36">
        <w:rPr>
          <w:rFonts w:ascii="Cambria" w:hAnsi="Cambria"/>
          <w:b/>
          <w:noProof/>
          <w:color w:val="000000"/>
          <w:sz w:val="24"/>
          <w:szCs w:val="24"/>
          <w:lang w:val="es-MX"/>
        </w:rPr>
        <mc:AlternateContent>
          <mc:Choice Requires="wps">
            <w:drawing>
              <wp:inline distT="0" distB="0" distL="0" distR="0">
                <wp:extent cx="2161540" cy="415925"/>
                <wp:effectExtent l="19050" t="9525" r="28575" b="28575"/>
                <wp:docPr id="6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1540" cy="41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7F36" w:rsidRDefault="00B47F36" w:rsidP="00B47F3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ECOFLAM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27" type="#_x0000_t202" style="width:170.2pt;height: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B47F36" w:rsidRDefault="00B47F36" w:rsidP="00B47F3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ECOFLAM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7D1E" w:rsidRPr="00FB7D1E" w:rsidRDefault="00FB7D1E" w:rsidP="00FB7D1E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EF5EB7" w:rsidRDefault="00EF5EB7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EF5EB7" w:rsidRDefault="00EF5EB7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EF5EB7" w:rsidRDefault="00871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anchor distT="0" distB="0" distL="114300" distR="114300" simplePos="0" relativeHeight="251655680" behindDoc="0" locked="0" layoutInCell="1" allowOverlap="1" wp14:anchorId="7A059AE2" wp14:editId="4413CFB4">
            <wp:simplePos x="0" y="0"/>
            <wp:positionH relativeFrom="column">
              <wp:posOffset>3426460</wp:posOffset>
            </wp:positionH>
            <wp:positionV relativeFrom="paragraph">
              <wp:posOffset>89535</wp:posOffset>
            </wp:positionV>
            <wp:extent cx="2400300" cy="965200"/>
            <wp:effectExtent l="0" t="0" r="0" b="6350"/>
            <wp:wrapThrough wrapText="bothSides">
              <wp:wrapPolygon edited="0">
                <wp:start x="0" y="0"/>
                <wp:lineTo x="0" y="21316"/>
                <wp:lineTo x="21429" y="21316"/>
                <wp:lineTo x="21429" y="0"/>
                <wp:lineTo x="0" y="0"/>
              </wp:wrapPolygon>
            </wp:wrapThrough>
            <wp:docPr id="39" name="Imagen 12" descr="Maxon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axon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Default="00871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inline distT="0" distB="0" distL="0" distR="0" wp14:anchorId="19A51B7D" wp14:editId="6E1C569C">
            <wp:extent cx="2143125" cy="638175"/>
            <wp:effectExtent l="0" t="0" r="9525" b="9525"/>
            <wp:docPr id="1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001F3D">
      <w:pPr>
        <w:jc w:val="center"/>
        <w:rPr>
          <w:rFonts w:ascii="Cambria" w:hAnsi="Cambria"/>
          <w:b/>
          <w:color w:val="1F497D"/>
          <w:sz w:val="28"/>
          <w:szCs w:val="28"/>
        </w:rPr>
      </w:pPr>
      <w:r w:rsidRPr="00C33E29">
        <w:rPr>
          <w:rFonts w:ascii="Cambria" w:hAnsi="Cambria"/>
          <w:b/>
          <w:color w:val="1F497D"/>
          <w:sz w:val="28"/>
          <w:szCs w:val="28"/>
        </w:rPr>
        <w:t>DISTRIBUCION DE EQUIPO DE LAS MEJORES MARCAS</w:t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001F3D" w:rsidRDefault="00C33E2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VALVULAS MANUALES, AUTOMATICAS,  DE SEGURIDAD, SOLENOIDES ETC.</w:t>
      </w:r>
    </w:p>
    <w:p w:rsidR="00C33E29" w:rsidRPr="00C33E29" w:rsidRDefault="00380B4D" w:rsidP="00C33E29">
      <w:pPr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rFonts w:ascii="Cambria" w:hAnsi="Cambria"/>
          <w:b/>
          <w:bCs/>
          <w:noProof/>
          <w:color w:val="000000"/>
          <w:sz w:val="24"/>
          <w:szCs w:val="24"/>
          <w:lang w:val="es-MX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278765</wp:posOffset>
            </wp:positionV>
            <wp:extent cx="12573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273" y="20965"/>
                <wp:lineTo x="21273" y="0"/>
                <wp:lineTo x="0" y="0"/>
              </wp:wrapPolygon>
            </wp:wrapThrough>
            <wp:docPr id="3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E29" w:rsidRPr="00C33E29" w:rsidRDefault="006039D2" w:rsidP="00C33E29">
      <w:pPr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rFonts w:ascii="Cambria" w:hAnsi="Cambria"/>
          <w:b/>
          <w:bCs/>
          <w:noProof/>
          <w:color w:val="000000"/>
          <w:sz w:val="24"/>
          <w:szCs w:val="24"/>
          <w:lang w:val="es-MX"/>
        </w:rPr>
        <w:drawing>
          <wp:anchor distT="0" distB="0" distL="114300" distR="114300" simplePos="0" relativeHeight="251658752" behindDoc="0" locked="0" layoutInCell="1" allowOverlap="1" wp14:anchorId="515987B4" wp14:editId="72B7D622">
            <wp:simplePos x="0" y="0"/>
            <wp:positionH relativeFrom="column">
              <wp:posOffset>419100</wp:posOffset>
            </wp:positionH>
            <wp:positionV relativeFrom="paragraph">
              <wp:posOffset>24130</wp:posOffset>
            </wp:positionV>
            <wp:extent cx="1400175" cy="723900"/>
            <wp:effectExtent l="0" t="0" r="9525" b="0"/>
            <wp:wrapThrough wrapText="bothSides">
              <wp:wrapPolygon edited="0">
                <wp:start x="0" y="0"/>
                <wp:lineTo x="0" y="21032"/>
                <wp:lineTo x="21453" y="21032"/>
                <wp:lineTo x="21453" y="0"/>
                <wp:lineTo x="0" y="0"/>
              </wp:wrapPolygon>
            </wp:wrapThrough>
            <wp:docPr id="37" name="Imagen 12" descr="Maxon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axon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  <w:color w:val="000000"/>
          <w:sz w:val="24"/>
          <w:szCs w:val="24"/>
          <w:lang w:val="es-MX"/>
        </w:rPr>
        <w:drawing>
          <wp:anchor distT="0" distB="0" distL="114300" distR="114300" simplePos="0" relativeHeight="251659776" behindDoc="0" locked="0" layoutInCell="1" allowOverlap="1" wp14:anchorId="081DDBFD" wp14:editId="7C8D3C91">
            <wp:simplePos x="0" y="0"/>
            <wp:positionH relativeFrom="column">
              <wp:posOffset>3209925</wp:posOffset>
            </wp:positionH>
            <wp:positionV relativeFrom="paragraph">
              <wp:posOffset>157480</wp:posOffset>
            </wp:positionV>
            <wp:extent cx="990600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1185" y="21192"/>
                <wp:lineTo x="21185" y="0"/>
                <wp:lineTo x="0" y="0"/>
              </wp:wrapPolygon>
            </wp:wrapThrough>
            <wp:docPr id="36" name="Imagen 32" descr="Kromschröder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Kromschröder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D1E">
        <w:rPr>
          <w:rFonts w:ascii="Cambria" w:hAnsi="Cambria"/>
          <w:b/>
          <w:bCs/>
          <w:color w:val="000000"/>
          <w:sz w:val="24"/>
          <w:szCs w:val="24"/>
        </w:rPr>
        <w:t xml:space="preserve">                                                  </w:t>
      </w:r>
      <w:r w:rsidR="00C33E29" w:rsidRPr="00C33E29">
        <w:rPr>
          <w:rFonts w:ascii="Cambria" w:hAnsi="Cambria"/>
          <w:b/>
          <w:bCs/>
          <w:color w:val="000000"/>
          <w:sz w:val="24"/>
          <w:szCs w:val="24"/>
        </w:rPr>
        <w:t>DUNGS</w:t>
      </w:r>
      <w:r w:rsidR="00C33E29" w:rsidRPr="00C33E29">
        <w:rPr>
          <w:rFonts w:ascii="Cambria" w:hAnsi="Cambria"/>
          <w:b/>
          <w:bCs/>
          <w:color w:val="000000"/>
          <w:sz w:val="24"/>
          <w:szCs w:val="24"/>
        </w:rPr>
        <w:sym w:font="Symbol" w:char="F0D2"/>
      </w:r>
    </w:p>
    <w:p w:rsidR="00C33E29" w:rsidRPr="00C33E29" w:rsidRDefault="00C33E29" w:rsidP="00C33E29">
      <w:pPr>
        <w:rPr>
          <w:rFonts w:ascii="Cambria" w:hAnsi="Cambria"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t xml:space="preserve">REGULADORES </w:t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380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1228725" cy="590550"/>
            <wp:effectExtent l="0" t="0" r="9525" b="0"/>
            <wp:docPr id="16" name="Imagen 40" descr="http://www.emersonprocess.com/Fisher/images/fisherlogo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http://www.emersonprocess.com/Fisher/images/fisherlogo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001F3D" w:rsidRDefault="00C33E2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CONTROLES   DE   TEMPERATURA,  CONTROL   CONTRA   FALLA   DE   FLAMA,  VALVULAS SHUT-OFF</w:t>
      </w:r>
      <w:r w:rsidR="00871B4D"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, ETC</w:t>
      </w: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.</w:t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001F3D" w:rsidRDefault="00001F3D" w:rsidP="00C33E29">
      <w:pPr>
        <w:rPr>
          <w:rFonts w:ascii="Cambria" w:hAnsi="Cambria"/>
          <w:noProof/>
          <w:color w:val="000000"/>
          <w:sz w:val="24"/>
          <w:szCs w:val="24"/>
          <w:lang w:val="es-MX"/>
        </w:rPr>
      </w:pPr>
    </w:p>
    <w:p w:rsidR="00001F3D" w:rsidRDefault="00001F3D" w:rsidP="00C33E29">
      <w:pPr>
        <w:rPr>
          <w:rFonts w:ascii="Cambria" w:hAnsi="Cambria"/>
          <w:noProof/>
          <w:color w:val="000000"/>
          <w:sz w:val="24"/>
          <w:szCs w:val="24"/>
          <w:lang w:val="es-MX"/>
        </w:rPr>
      </w:pPr>
    </w:p>
    <w:p w:rsidR="00C33E29" w:rsidRPr="00C33E29" w:rsidRDefault="00380B4D" w:rsidP="00C33E29">
      <w:pPr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1800225" cy="323850"/>
            <wp:effectExtent l="0" t="0" r="9525" b="0"/>
            <wp:docPr id="17" name="Imagen 43" descr="http://www51.honeywell.com/common/images/logo_honeywell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 descr="http://www51.honeywell.com/common/images/logo_honeywell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E29" w:rsidRPr="00C33E29">
        <w:rPr>
          <w:rFonts w:ascii="Cambria" w:hAnsi="Cambria"/>
          <w:b/>
          <w:color w:val="000000"/>
          <w:sz w:val="24"/>
          <w:szCs w:val="24"/>
        </w:rPr>
        <w:t xml:space="preserve"> </w:t>
      </w:r>
      <w:r w:rsidR="00FB7D1E">
        <w:rPr>
          <w:rFonts w:ascii="Cambria" w:hAnsi="Cambria"/>
          <w:b/>
          <w:color w:val="000000"/>
          <w:sz w:val="24"/>
          <w:szCs w:val="24"/>
        </w:rPr>
        <w:t xml:space="preserve">                              </w:t>
      </w:r>
      <w:r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2047875" cy="590550"/>
            <wp:effectExtent l="0" t="0" r="9525" b="0"/>
            <wp:docPr id="32" name="Imagen 6" descr="http://www.protectioncontrolsinc.com/graphics/ani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www.protectioncontrolsinc.com/graphics/anilogo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001F3D" w:rsidRDefault="00C33E2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CONTROLES CONTRA FALLA DE FALLA DE FLAMA,ETC.</w:t>
      </w:r>
    </w:p>
    <w:p w:rsidR="00C33E29" w:rsidRPr="00001F3D" w:rsidRDefault="00C33E2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001F3D" w:rsidRDefault="00FB7D1E" w:rsidP="00C33E29">
      <w:pPr>
        <w:rPr>
          <w:rFonts w:ascii="Cambria" w:hAnsi="Cambria"/>
          <w:noProof/>
          <w:color w:val="000000"/>
          <w:sz w:val="24"/>
          <w:szCs w:val="24"/>
          <w:lang w:val="es-MX"/>
        </w:rPr>
      </w:pPr>
      <w:r>
        <w:rPr>
          <w:rFonts w:ascii="Cambria" w:hAnsi="Cambria"/>
          <w:color w:val="000000"/>
          <w:sz w:val="24"/>
          <w:szCs w:val="24"/>
        </w:rPr>
        <w:t xml:space="preserve">     </w:t>
      </w:r>
    </w:p>
    <w:p w:rsidR="00C33E29" w:rsidRPr="00C33E29" w:rsidRDefault="00001F3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noProof/>
          <w:color w:val="000000"/>
          <w:sz w:val="24"/>
          <w:szCs w:val="24"/>
          <w:lang w:val="es-MX"/>
        </w:rPr>
        <w:t xml:space="preserve">   </w:t>
      </w:r>
      <w:r w:rsidR="00380B4D"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1276350" cy="952500"/>
            <wp:effectExtent l="0" t="0" r="0" b="0"/>
            <wp:docPr id="35" name="Imagen 48" descr="http://www.fireye.com/utcfs/ws-373/Assets/fireyel.gif$AS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 descr="http://www.fireye.com/utcfs/ws-373/Assets/fireyel.gif$ASSE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43659F" w:rsidP="00001F3D">
      <w:pPr>
        <w:jc w:val="center"/>
        <w:rPr>
          <w:rFonts w:ascii="Cambria" w:hAnsi="Cambria"/>
          <w:b/>
          <w:color w:val="00000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 xml:space="preserve">DISTRIBUCION </w:t>
      </w:r>
      <w:r w:rsidR="00C33E29"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DE EQUIPO DE LAS MEJORES MARCAS</w:t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t>SWITCHS DE PRESION PARA GAS, AIRE, ETC.</w:t>
      </w:r>
    </w:p>
    <w:p w:rsidR="00001F3D" w:rsidRDefault="00001F3D" w:rsidP="00C33E29">
      <w:pPr>
        <w:rPr>
          <w:rFonts w:ascii="Cambria" w:hAnsi="Cambria"/>
          <w:noProof/>
          <w:color w:val="000000"/>
          <w:sz w:val="24"/>
          <w:szCs w:val="24"/>
          <w:lang w:val="es-MX"/>
        </w:rPr>
      </w:pPr>
    </w:p>
    <w:p w:rsidR="00C33E29" w:rsidRPr="00C33E29" w:rsidRDefault="00380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2752725" cy="838200"/>
            <wp:effectExtent l="0" t="0" r="9525" b="0"/>
            <wp:docPr id="20" name="Imagen 51" descr="http://www.ajantunes.com/images/n03.gif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 descr="http://www.ajantunes.com/images/n03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t>CONTROLES DE TEMPERATURA</w:t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380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3095625" cy="542925"/>
            <wp:effectExtent l="0" t="0" r="9525" b="9525"/>
            <wp:docPr id="21" name="Imagen 3" descr="Partlow Homepage - Temperature Recorder &amp; Indicator Products">
              <a:hlinkClick xmlns:a="http://schemas.openxmlformats.org/drawingml/2006/main" r:id="rId41" tooltip="&quot;Partlow Temperature Indicators &amp; Temperature Recorder Devices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Partlow Homepage - Temperature Recorder &amp; Indicator Product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t>TRANSFORMADORES PARA IGNICION</w:t>
      </w:r>
    </w:p>
    <w:p w:rsidR="00FB7D1E" w:rsidRDefault="00FB7D1E" w:rsidP="00C33E29">
      <w:pPr>
        <w:rPr>
          <w:rFonts w:ascii="Cambria" w:hAnsi="Cambria"/>
          <w:color w:val="000000"/>
          <w:sz w:val="24"/>
          <w:szCs w:val="24"/>
        </w:rPr>
      </w:pPr>
    </w:p>
    <w:p w:rsidR="00FB7D1E" w:rsidRDefault="00FB7D1E" w:rsidP="00C33E29">
      <w:pPr>
        <w:rPr>
          <w:rFonts w:ascii="Cambria" w:hAnsi="Cambria"/>
          <w:color w:val="000000"/>
          <w:sz w:val="24"/>
          <w:szCs w:val="24"/>
        </w:rPr>
      </w:pPr>
    </w:p>
    <w:p w:rsidR="00C33E29" w:rsidRPr="00C33E29" w:rsidRDefault="00380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1990725" cy="438150"/>
            <wp:effectExtent l="0" t="0" r="9525" b="0"/>
            <wp:docPr id="22" name="Imagen 3" descr="Alla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Allans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  <w:r w:rsidRPr="00C33E29">
        <w:rPr>
          <w:rFonts w:ascii="Cambria" w:hAnsi="Cambria"/>
          <w:b/>
          <w:color w:val="000000"/>
          <w:sz w:val="24"/>
          <w:szCs w:val="24"/>
        </w:rPr>
        <w:t>MANOMETROS</w:t>
      </w: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380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1485900" cy="742950"/>
            <wp:effectExtent l="0" t="0" r="0" b="0"/>
            <wp:docPr id="45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noProof/>
          <w:lang w:val="es-MX"/>
        </w:rPr>
        <w:drawing>
          <wp:inline distT="0" distB="0" distL="0" distR="0" wp14:anchorId="7A77E567" wp14:editId="6C9ADE59">
            <wp:extent cx="3419475" cy="1362075"/>
            <wp:effectExtent l="0" t="0" r="9525" b="0"/>
            <wp:docPr id="34" name="Imagen 34" descr="http://www.selas.com/images/Pyronics_Logo_T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elas.com/images/Pyronics_Logo_Tag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5D52B2" w:rsidRDefault="005D52B2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5D52B2" w:rsidRDefault="005D52B2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5D52B2" w:rsidRDefault="005D52B2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5D52B2" w:rsidRDefault="005D52B2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04AAD" w:rsidRDefault="00304AAD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120B83" w:rsidRPr="00C33E29" w:rsidRDefault="00120B83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001F3D" w:rsidRDefault="00C33E2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lastRenderedPageBreak/>
        <w:t>EXCELENTES SERVICIOS DE MANTENIMIENTO PREVENTIVO Y/O  CORRECTIVO</w:t>
      </w:r>
    </w:p>
    <w:p w:rsidR="00C33E29" w:rsidRPr="00C33E29" w:rsidRDefault="00C33E29" w:rsidP="00001F3D">
      <w:pPr>
        <w:jc w:val="center"/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380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2562225" cy="1924050"/>
            <wp:effectExtent l="0" t="0" r="9525" b="0"/>
            <wp:docPr id="24" name="8 Imagen" descr="IMGP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Imagen" descr="IMGP040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979">
        <w:rPr>
          <w:rFonts w:ascii="Cambria" w:hAnsi="Cambria"/>
          <w:b/>
          <w:noProof/>
          <w:color w:val="000000"/>
          <w:sz w:val="24"/>
          <w:szCs w:val="24"/>
          <w:lang w:val="es-MX"/>
        </w:rPr>
        <w:t xml:space="preserve">                                </w:t>
      </w:r>
      <w:r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2552700" cy="1914525"/>
            <wp:effectExtent l="0" t="0" r="0" b="9525"/>
            <wp:docPr id="25" name="11 Imagen" descr="IMGP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Imagen" descr="IMGP039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C33E29" w:rsidRPr="00C33E29" w:rsidRDefault="00380B4D" w:rsidP="00C33E29">
      <w:pPr>
        <w:rPr>
          <w:rFonts w:ascii="Cambria" w:hAnsi="Cambria"/>
          <w:b/>
          <w:color w:val="000000"/>
          <w:sz w:val="24"/>
          <w:szCs w:val="24"/>
        </w:rPr>
      </w:pPr>
      <w:r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2600325" cy="1952625"/>
            <wp:effectExtent l="0" t="0" r="9525" b="9525"/>
            <wp:docPr id="26" name="17 Imagen" descr="IMGP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Imagen" descr="IMGP040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979">
        <w:rPr>
          <w:rFonts w:ascii="Cambria" w:hAnsi="Cambria"/>
          <w:b/>
          <w:noProof/>
          <w:color w:val="000000"/>
          <w:sz w:val="24"/>
          <w:szCs w:val="24"/>
          <w:lang w:val="es-MX"/>
        </w:rPr>
        <w:t xml:space="preserve">                               </w:t>
      </w:r>
      <w:r>
        <w:rPr>
          <w:rFonts w:ascii="Cambria" w:hAnsi="Cambria"/>
          <w:b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2600325" cy="1952625"/>
            <wp:effectExtent l="0" t="0" r="9525" b="9525"/>
            <wp:docPr id="27" name="27 Imagen" descr="IMGP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 Imagen" descr="IMGP040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E29" w:rsidRPr="00C33E29" w:rsidRDefault="00C33E29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FB7D1E" w:rsidRDefault="00FB7D1E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B1D73" w:rsidRDefault="003B1D73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B1D73" w:rsidRDefault="003B1D73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B1D73" w:rsidRDefault="003B1D73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B1D73" w:rsidRDefault="003B1D73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7F74BC" w:rsidRDefault="007F74BC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3B1D73" w:rsidRDefault="003B1D73" w:rsidP="00C33E29">
      <w:pPr>
        <w:rPr>
          <w:rFonts w:ascii="Cambria" w:hAnsi="Cambria"/>
          <w:b/>
          <w:color w:val="000000"/>
          <w:sz w:val="24"/>
          <w:szCs w:val="24"/>
        </w:rPr>
      </w:pPr>
    </w:p>
    <w:p w:rsidR="00E77979" w:rsidRDefault="00E7797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250E39" w:rsidRDefault="00250E3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250E39" w:rsidRDefault="00250E3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250E39" w:rsidRDefault="00250E3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E77979" w:rsidRDefault="00E7797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E77979" w:rsidRDefault="00E7797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E77979" w:rsidRDefault="00E7797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</w:p>
    <w:p w:rsidR="00C33E29" w:rsidRPr="00001F3D" w:rsidRDefault="00C33E29" w:rsidP="00001F3D">
      <w:pPr>
        <w:jc w:val="center"/>
        <w:rPr>
          <w:rFonts w:ascii="Cambria" w:hAnsi="Cambria"/>
          <w:b/>
          <w:color w:val="215868" w:themeColor="accent5" w:themeShade="80"/>
          <w:sz w:val="24"/>
          <w:szCs w:val="24"/>
        </w:rPr>
      </w:pPr>
      <w:r w:rsidRPr="00001F3D">
        <w:rPr>
          <w:rFonts w:ascii="Cambria" w:hAnsi="Cambria"/>
          <w:b/>
          <w:color w:val="215868" w:themeColor="accent5" w:themeShade="80"/>
          <w:sz w:val="24"/>
          <w:szCs w:val="24"/>
        </w:rPr>
        <w:t>EXCELENTES SERVICIOS DE CALIBRACION DE EQUIPOS CON ANALIZADOR DE GASES</w:t>
      </w:r>
    </w:p>
    <w:p w:rsidR="002A5AF5" w:rsidRPr="00FB799C" w:rsidRDefault="002A5AF5">
      <w:pPr>
        <w:rPr>
          <w:rFonts w:ascii="Cambria" w:hAnsi="Cambria"/>
          <w:color w:val="000000"/>
          <w:sz w:val="24"/>
          <w:szCs w:val="24"/>
        </w:rPr>
      </w:pPr>
      <w:r w:rsidRPr="00FB799C">
        <w:rPr>
          <w:rFonts w:ascii="Cambria" w:hAnsi="Cambria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3B1D73" w:rsidRDefault="003B1D73">
      <w:pPr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color w:val="000000"/>
          <w:sz w:val="24"/>
          <w:szCs w:val="24"/>
        </w:rPr>
        <w:t>QUEMADOR ANTES DE CALIBRAR</w:t>
      </w:r>
    </w:p>
    <w:p w:rsidR="003B1D73" w:rsidRDefault="003B1D73">
      <w:pPr>
        <w:rPr>
          <w:rFonts w:ascii="Cambria" w:hAnsi="Cambria"/>
          <w:color w:val="000000"/>
          <w:sz w:val="24"/>
          <w:szCs w:val="24"/>
        </w:rPr>
      </w:pPr>
    </w:p>
    <w:p w:rsidR="003B1D73" w:rsidRPr="003B1D73" w:rsidRDefault="00380B4D">
      <w:pPr>
        <w:rPr>
          <w:rFonts w:ascii="Cambria" w:hAnsi="Cambria"/>
          <w:color w:val="000000"/>
          <w:sz w:val="24"/>
          <w:szCs w:val="24"/>
        </w:rPr>
      </w:pPr>
      <w:r>
        <w:rPr>
          <w:rFonts w:ascii="Cambria" w:hAnsi="Cambria"/>
          <w:noProof/>
          <w:color w:val="000000"/>
          <w:sz w:val="24"/>
          <w:szCs w:val="24"/>
          <w:lang w:val="es-MX"/>
        </w:rPr>
        <w:drawing>
          <wp:inline distT="0" distB="0" distL="0" distR="0">
            <wp:extent cx="5724525" cy="1628775"/>
            <wp:effectExtent l="0" t="0" r="9525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73" w:rsidRDefault="003B1D73">
      <w:pPr>
        <w:rPr>
          <w:rFonts w:ascii="Cambria" w:hAnsi="Cambria"/>
          <w:color w:val="000000"/>
          <w:sz w:val="24"/>
          <w:szCs w:val="24"/>
        </w:rPr>
      </w:pPr>
    </w:p>
    <w:p w:rsidR="003B1D73" w:rsidRPr="003B1D73" w:rsidRDefault="003B1D73" w:rsidP="003B1D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QUEMADOR DESPUES DE LA CALIBRACION</w:t>
      </w:r>
    </w:p>
    <w:p w:rsidR="003B1D73" w:rsidRDefault="003B1D73" w:rsidP="003B1D73">
      <w:pPr>
        <w:rPr>
          <w:rFonts w:ascii="Cambria" w:hAnsi="Cambria"/>
          <w:sz w:val="24"/>
          <w:szCs w:val="24"/>
        </w:rPr>
      </w:pPr>
    </w:p>
    <w:p w:rsidR="003B1D73" w:rsidRDefault="00380B4D" w:rsidP="003B1D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s-MX"/>
        </w:rPr>
        <w:drawing>
          <wp:inline distT="0" distB="0" distL="0" distR="0">
            <wp:extent cx="5705475" cy="1285875"/>
            <wp:effectExtent l="0" t="0" r="9525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D73" w:rsidRPr="003B1D73" w:rsidRDefault="003B1D73" w:rsidP="003B1D73">
      <w:pPr>
        <w:rPr>
          <w:rFonts w:ascii="Cambria" w:hAnsi="Cambria"/>
          <w:sz w:val="24"/>
          <w:szCs w:val="24"/>
        </w:rPr>
      </w:pPr>
    </w:p>
    <w:p w:rsidR="003B1D73" w:rsidRDefault="00380B4D" w:rsidP="003B1D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ESPERAMOS SINCERAMENTE CONTAR CON SU PREFERENCIA REITERANDOLE QUE NUESTRO COMPROMISO ES BRINDARLE SEGURIDAD Y RESPALDO EN NUESTROS EQUIPOS Y SERVICIOS </w:t>
      </w:r>
    </w:p>
    <w:p w:rsidR="00380B4D" w:rsidRDefault="00380B4D" w:rsidP="003B1D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 PRECI</w:t>
      </w:r>
      <w:r w:rsidR="00587CC2">
        <w:rPr>
          <w:rFonts w:ascii="Cambria" w:hAnsi="Cambria"/>
          <w:sz w:val="24"/>
          <w:szCs w:val="24"/>
        </w:rPr>
        <w:t>OS COMPETITIVOS. CONTANDO CON P</w:t>
      </w:r>
      <w:r>
        <w:rPr>
          <w:rFonts w:ascii="Cambria" w:hAnsi="Cambria"/>
          <w:sz w:val="24"/>
          <w:szCs w:val="24"/>
        </w:rPr>
        <w:t>E</w:t>
      </w:r>
      <w:r w:rsidR="00587CC2">
        <w:rPr>
          <w:rFonts w:ascii="Cambria" w:hAnsi="Cambria"/>
          <w:sz w:val="24"/>
          <w:szCs w:val="24"/>
        </w:rPr>
        <w:t>R</w:t>
      </w:r>
      <w:r>
        <w:rPr>
          <w:rFonts w:ascii="Cambria" w:hAnsi="Cambria"/>
          <w:sz w:val="24"/>
          <w:szCs w:val="24"/>
        </w:rPr>
        <w:t>SONAL ALTAMENTE CALIFICADO EN SISTEMAS DE COMBUSTION.</w:t>
      </w:r>
    </w:p>
    <w:p w:rsidR="00380B4D" w:rsidRDefault="00380B4D" w:rsidP="003B1D73">
      <w:pPr>
        <w:rPr>
          <w:rFonts w:ascii="Cambria" w:hAnsi="Cambria"/>
          <w:sz w:val="24"/>
          <w:szCs w:val="24"/>
        </w:rPr>
      </w:pPr>
    </w:p>
    <w:p w:rsidR="00380B4D" w:rsidRDefault="00380B4D" w:rsidP="003B1D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AGRADECEMOS LA ATENCION PRESTADA Y NOS PONEMOS A SUS APRECIABLES ORDENES.</w:t>
      </w:r>
    </w:p>
    <w:p w:rsidR="00380B4D" w:rsidRDefault="00380B4D" w:rsidP="003B1D73">
      <w:pPr>
        <w:rPr>
          <w:rFonts w:ascii="Cambria" w:hAnsi="Cambria"/>
          <w:sz w:val="24"/>
          <w:szCs w:val="24"/>
        </w:rPr>
      </w:pPr>
    </w:p>
    <w:p w:rsidR="00380B4D" w:rsidRDefault="00380B4D" w:rsidP="003B1D73">
      <w:pPr>
        <w:rPr>
          <w:rFonts w:ascii="Cambria" w:hAnsi="Cambria"/>
          <w:sz w:val="24"/>
          <w:szCs w:val="24"/>
        </w:rPr>
      </w:pPr>
    </w:p>
    <w:p w:rsidR="00380B4D" w:rsidRDefault="00380B4D" w:rsidP="003B1D73">
      <w:pPr>
        <w:rPr>
          <w:rFonts w:ascii="Cambria" w:hAnsi="Cambria"/>
          <w:sz w:val="24"/>
          <w:szCs w:val="24"/>
        </w:rPr>
      </w:pPr>
    </w:p>
    <w:p w:rsidR="00380B4D" w:rsidRPr="00380B4D" w:rsidRDefault="00871B4D" w:rsidP="00380B4D">
      <w:pPr>
        <w:jc w:val="center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IRO</w:t>
      </w:r>
      <w:r w:rsidR="00380B4D" w:rsidRPr="00380B4D">
        <w:rPr>
          <w:rFonts w:ascii="Cambria" w:hAnsi="Cambria"/>
          <w:sz w:val="24"/>
          <w:szCs w:val="24"/>
          <w:lang w:val="en-US"/>
        </w:rPr>
        <w:t>NWORKS AND PRODUCTS SA DE CV</w:t>
      </w:r>
    </w:p>
    <w:p w:rsidR="00FB7D1E" w:rsidRPr="00380B4D" w:rsidRDefault="00FB7D1E" w:rsidP="003B1D73">
      <w:pPr>
        <w:rPr>
          <w:rFonts w:ascii="Cambria" w:hAnsi="Cambria"/>
          <w:sz w:val="24"/>
          <w:szCs w:val="24"/>
          <w:lang w:val="en-US"/>
        </w:rPr>
      </w:pPr>
      <w:bookmarkStart w:id="0" w:name="_GoBack"/>
      <w:bookmarkEnd w:id="0"/>
    </w:p>
    <w:sectPr w:rsidR="00FB7D1E" w:rsidRPr="00380B4D" w:rsidSect="00A75C2C">
      <w:headerReference w:type="default" r:id="rId52"/>
      <w:footerReference w:type="default" r:id="rId53"/>
      <w:pgSz w:w="12240" w:h="15840"/>
      <w:pgMar w:top="2977" w:right="1043" w:bottom="709" w:left="1276" w:header="720" w:footer="3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6CA" w:rsidRDefault="003A26CA" w:rsidP="00756FD8">
      <w:r>
        <w:separator/>
      </w:r>
    </w:p>
  </w:endnote>
  <w:endnote w:type="continuationSeparator" w:id="0">
    <w:p w:rsidR="003A26CA" w:rsidRDefault="003A26CA" w:rsidP="00756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D73" w:rsidRDefault="003B1D73" w:rsidP="003A0C77">
    <w:pPr>
      <w:pStyle w:val="Piedepgina"/>
      <w:rPr>
        <w:lang w:val="es-MX"/>
      </w:rPr>
    </w:pPr>
  </w:p>
  <w:p w:rsidR="003B1D73" w:rsidRDefault="00380B4D" w:rsidP="003A0C77">
    <w:pPr>
      <w:pStyle w:val="Piedepgina"/>
      <w:rPr>
        <w:lang w:val="es-MX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-113665</wp:posOffset>
              </wp:positionH>
              <wp:positionV relativeFrom="paragraph">
                <wp:posOffset>23495</wp:posOffset>
              </wp:positionV>
              <wp:extent cx="6447155" cy="0"/>
              <wp:effectExtent l="0" t="0" r="10795" b="19050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471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C44D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8.95pt;margin-top:1.85pt;width:507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" strokecolor="red"/>
          </w:pict>
        </mc:Fallback>
      </mc:AlternateContent>
    </w:r>
  </w:p>
  <w:p w:rsidR="0045229C" w:rsidRPr="0095502D" w:rsidRDefault="003B1D73" w:rsidP="007F74BC">
    <w:pPr>
      <w:pStyle w:val="Piedepgina"/>
      <w:jc w:val="center"/>
      <w:rPr>
        <w:color w:val="31849B" w:themeColor="accent5" w:themeShade="BF"/>
        <w:lang w:val="es-MX"/>
      </w:rPr>
    </w:pPr>
    <w:r w:rsidRPr="0095502D">
      <w:rPr>
        <w:color w:val="31849B" w:themeColor="accent5" w:themeShade="BF"/>
        <w:lang w:val="es-MX"/>
      </w:rPr>
      <w:t>CALZADA DE LA VIRGEN MANZANA UNICA LOTE 2 COL. PRESIDENTES EJIDALES 2DA SECCION               COYOACAN C.P. 04470 MEXICO D.F. TEL. 56128434 / 13126108  EMAIL :</w:t>
    </w:r>
    <w:r w:rsidR="00727846">
      <w:rPr>
        <w:color w:val="31849B" w:themeColor="accent5" w:themeShade="BF"/>
        <w:lang w:val="es-MX"/>
      </w:rPr>
      <w:t xml:space="preserve">  </w:t>
    </w:r>
    <w:r w:rsidR="00727846" w:rsidRPr="00727846">
      <w:rPr>
        <w:color w:val="31849B" w:themeColor="accent5" w:themeShade="BF"/>
        <w:lang w:val="es-MX"/>
      </w:rPr>
      <w:t>rcruz</w:t>
    </w:r>
    <w:hyperlink r:id="rId1" w:history="1">
      <w:r w:rsidRPr="00727846">
        <w:rPr>
          <w:rStyle w:val="Hipervnculo"/>
          <w:color w:val="31849B" w:themeColor="accent5" w:themeShade="BF"/>
          <w:u w:val="none"/>
          <w:lang w:val="es-MX"/>
        </w:rPr>
        <w:t>@iapsa.net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6CA" w:rsidRDefault="003A26CA" w:rsidP="00756FD8">
      <w:r>
        <w:separator/>
      </w:r>
    </w:p>
  </w:footnote>
  <w:footnote w:type="continuationSeparator" w:id="0">
    <w:p w:rsidR="003A26CA" w:rsidRDefault="003A26CA" w:rsidP="00756F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C0" w:rsidRDefault="00A21261" w:rsidP="00C204C0">
    <w:pPr>
      <w:pStyle w:val="Encabezado"/>
    </w:pPr>
    <w:r w:rsidRPr="00A21261">
      <w:rPr>
        <w:noProof/>
        <w:lang w:val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21A9C5C" wp14:editId="31ED558E">
              <wp:simplePos x="0" y="0"/>
              <wp:positionH relativeFrom="column">
                <wp:posOffset>-295910</wp:posOffset>
              </wp:positionH>
              <wp:positionV relativeFrom="paragraph">
                <wp:posOffset>-304800</wp:posOffset>
              </wp:positionV>
              <wp:extent cx="1162052" cy="1438275"/>
              <wp:effectExtent l="0" t="0" r="0" b="9525"/>
              <wp:wrapNone/>
              <wp:docPr id="3" name="14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2" cy="1438275"/>
                        <a:chOff x="0" y="0"/>
                        <a:chExt cx="1532904" cy="1920749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264" y="0"/>
                          <a:ext cx="1349064" cy="126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5" name="16 Grupo"/>
                      <wpg:cNvGrpSpPr/>
                      <wpg:grpSpPr>
                        <a:xfrm>
                          <a:off x="0" y="759813"/>
                          <a:ext cx="1532904" cy="1160936"/>
                          <a:chOff x="0" y="759813"/>
                          <a:chExt cx="1532904" cy="1160936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2679"/>
                            <a:ext cx="1532904" cy="65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18 Rectángulo"/>
                        <wps:cNvSpPr>
                          <a:spLocks noChangeArrowheads="1"/>
                        </wps:cNvSpPr>
                        <wps:spPr bwMode="auto">
                          <a:xfrm>
                            <a:off x="188471" y="759813"/>
                            <a:ext cx="1269044" cy="33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1261" w:rsidRPr="00A21261" w:rsidRDefault="00A21261" w:rsidP="00A21261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B0F0"/>
                                  <w:kern w:val="24"/>
                                  <w:sz w:val="14"/>
                                  <w:szCs w:val="14"/>
                                  <w:lang w:val="es-ES"/>
                                </w:rPr>
                                <w:t xml:space="preserve">     </w:t>
                              </w:r>
                              <w:r w:rsidRPr="00A21261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B0F0"/>
                                  <w:kern w:val="24"/>
                                  <w:sz w:val="16"/>
                                  <w:szCs w:val="16"/>
                                  <w:lang w:val="es-ES"/>
                                </w:rPr>
                                <w:t>COMAINSA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1A9C5C" id="14 Grupo" o:spid="_x0000_s1028" style="position:absolute;margin-left:-23.3pt;margin-top:-24pt;width:91.5pt;height:113.25pt;z-index:251664384;mso-position-horizontal-relative:text;mso-position-vertical-relative:text;mso-width-relative:margin;mso-height-relative:margin" coordsize="15329,1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9" type="#_x0000_t75" style="position:absolute;left:1062;width:13491;height:1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eZO/AAAA2gAAAA8AAABkcnMvZG93bnJldi54bWxET11rwjAUfR/sP4Q72JumczKkGkUGbnuY&#10;gt30+dJcm2pzU5po4783A2GP55szW0TbiAt1vnas4GWYgSAuna65UvD7sxpMQPiArLFxTAqu5GEx&#10;f3yYYa5dz1u6FKESqYR9jgpMCG0upS8NWfRD1xIn7eA6iyHBrpK6wz6V20aOsuxNWqw5LRhs6d1Q&#10;eSrOVsH5Y78+mdd+c7QUw2ZnzXf8jEo9P8XlFERI5L/5nv7SCsbwdyXdADm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uHmTvwAAANoAAAAPAAAAAAAAAAAAAAAAAJ8CAABk&#10;cnMvZG93bnJldi54bWxQSwUGAAAAAAQABAD3AAAAiwMAAAAA&#10;" fillcolor="#4f81bd [3204]" strokecolor="black [3213]">
                <v:imagedata r:id="rId3" o:title=""/>
              </v:shape>
              <v:group id="16 Grupo" o:spid="_x0000_s1030" style="position:absolute;top:7598;width:15329;height:11609" coordorigin=",7598" coordsize="15329,11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 id="Picture 2" o:spid="_x0000_s1031" type="#_x0000_t75" style="position:absolute;top:12626;width:15329;height: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jSxjDAAAA2gAAAA8AAABkcnMvZG93bnJldi54bWxEj0+LwjAUxO+C3yE8wZumLihajSKyiuCu&#10;4J+Dx0fzbIvJS2mi1v30m4UFj8PM/IaZLRprxINqXzpWMOgnIIgzp0vOFZxP694YhA/IGo1jUvAi&#10;D4t5uzXDVLsnH+hxDLmIEPYpKihCqFIpfVaQRd93FXH0rq62GKKsc6lrfEa4NfIjSUbSYslxocCK&#10;VgVlt+PdKkguZjf4Pvygoc9Nkw/3X5fRZKxUt9MspyACNeEd/m9vtYIJ/F2JN0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NLGMMAAADaAAAADwAAAAAAAAAAAAAAAACf&#10;AgAAZHJzL2Rvd25yZXYueG1sUEsFBgAAAAAEAAQA9wAAAI8DAAAAAA==&#10;" fillcolor="#4f81bd">
                  <v:imagedata r:id="rId4" o:title=""/>
                </v:shape>
                <v:rect id="18 Rectángulo" o:spid="_x0000_s1032" style="position:absolute;left:1884;top:7598;width:12691;height:3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9mcQA&#10;AADbAAAADwAAAGRycy9kb3ducmV2LnhtbESPQWvCQBSE74X+h+UVeim6UUR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fZnEAAAA2wAAAA8AAAAAAAAAAAAAAAAAmAIAAGRycy9k&#10;b3ducmV2LnhtbFBLBQYAAAAABAAEAPUAAACJAwAAAAA=&#10;" filled="f" stroked="f">
                  <v:textbox>
                    <w:txbxContent>
                      <w:p w:rsidR="00A21261" w:rsidRPr="00A21261" w:rsidRDefault="00A21261" w:rsidP="00A21261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B0F0"/>
                            <w:kern w:val="24"/>
                            <w:sz w:val="14"/>
                            <w:szCs w:val="14"/>
                            <w:lang w:val="es-ES"/>
                          </w:rPr>
                          <w:t xml:space="preserve">     </w:t>
                        </w:r>
                        <w:r w:rsidRPr="00A21261">
                          <w:rPr>
                            <w:rFonts w:ascii="Calibri" w:hAnsi="Calibri" w:cstheme="minorBidi"/>
                            <w:b/>
                            <w:bCs/>
                            <w:color w:val="00B0F0"/>
                            <w:kern w:val="24"/>
                            <w:sz w:val="16"/>
                            <w:szCs w:val="16"/>
                            <w:lang w:val="es-ES"/>
                          </w:rPr>
                          <w:t>COMAINSA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r w:rsidR="00241557" w:rsidRPr="00241557">
      <w:rPr>
        <w:noProof/>
        <w:lang w:val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ECB2FF" wp14:editId="799B9E73">
              <wp:simplePos x="0" y="0"/>
              <wp:positionH relativeFrom="column">
                <wp:posOffset>1160780</wp:posOffset>
              </wp:positionH>
              <wp:positionV relativeFrom="paragraph">
                <wp:posOffset>-9525</wp:posOffset>
              </wp:positionV>
              <wp:extent cx="5134098" cy="541815"/>
              <wp:effectExtent l="0" t="0" r="0" b="0"/>
              <wp:wrapNone/>
              <wp:docPr id="2" name="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34098" cy="541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41557" w:rsidRPr="00241557" w:rsidRDefault="009F0662" w:rsidP="0024155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40"/>
                              <w:szCs w:val="40"/>
                              <w:lang w:val="en-US"/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5">
                                    <w14:lumMod w14:val="75000"/>
                                  </w14:schemeClr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="Bauhaus 93" w:hAnsi="Bauhaus 93" w:cstheme="minorBidi"/>
                              <w:b/>
                              <w:bCs/>
                              <w:color w:val="31859C"/>
                              <w:sz w:val="40"/>
                              <w:szCs w:val="40"/>
                              <w:lang w:val="en-US"/>
                              <w14:shadow w14:blurRad="50800" w14:dist="38989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3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  <w14:gs w14:pos="75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5">
                                    <w14:lumMod w14:val="75000"/>
                                  </w14:schemeClr>
                                </w14:contourClr>
                              </w14:props3d>
                            </w:rPr>
                            <w:t xml:space="preserve"> </w:t>
                          </w:r>
                          <w:r w:rsidR="00241557" w:rsidRPr="00241557">
                            <w:rPr>
                              <w:rFonts w:ascii="Bauhaus 93" w:hAnsi="Bauhaus 93" w:cstheme="minorBidi"/>
                              <w:b/>
                              <w:bCs/>
                              <w:color w:val="31859C"/>
                              <w:sz w:val="40"/>
                              <w:szCs w:val="40"/>
                              <w:lang w:val="en-US"/>
                              <w14:shadow w14:blurRad="50800" w14:dist="38989" w14:dir="5460000" w14:sx="100000" w14:sy="100000" w14:kx="0" w14:ky="0" w14:algn="tl">
                                <w14:srgbClr w14:val="000000">
                                  <w14:alpha w14:val="62000"/>
                                </w14:srgbClr>
                              </w14:shadow>
                              <w14:textOutline w14:w="11430" w14:cap="flat" w14:cmpd="sng" w14:algn="ctr">
                                <w14:solidFill>
                                  <w14:schemeClr w14:val="accent5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3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  <w14:gs w14:pos="75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5">
                                        <w14:lumMod w14:val="7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25400" w14:contourW="8890" w14:prstMaterial="warmMatte">
                                <w14:bevelT w14:w="38100" w14:h="31750" w14:prst="circle"/>
                                <w14:contourClr>
                                  <w14:schemeClr w14:val="accent5">
                                    <w14:lumMod w14:val="75000"/>
                                  </w14:schemeClr>
                                </w14:contourClr>
                              </w14:props3d>
                            </w:rPr>
                            <w:t>IRONWORKS AND PRODUCTS SA DE CV</w:t>
                          </w:r>
                        </w:p>
                      </w:txbxContent>
                    </wps:txbx>
                    <wps:bodyPr wrap="none" lIns="91440" tIns="45720" rIns="91440" bIns="45720">
                      <a:spAutoFit/>
                      <a:scene3d>
                        <a:camera prst="orthographicFront"/>
                        <a:lightRig rig="flat" dir="tl">
                          <a:rot lat="0" lon="0" rev="6600000"/>
                        </a:lightRig>
                      </a:scene3d>
                      <a:sp3d extrusionH="25400" contourW="8890">
                        <a:bevelT w="38100" h="31750"/>
                        <a:contourClr>
                          <a:schemeClr val="accent5">
                            <a:lumMod val="75000"/>
                          </a:schemeClr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rect w14:anchorId="1EECB2FF" id="6 Rectángulo" o:spid="_x0000_s1033" style="position:absolute;margin-left:91.4pt;margin-top:-.75pt;width:404.25pt;height:42.6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" filled="f" stroked="f">
              <v:textbox style="mso-fit-shape-to-text:t">
                <w:txbxContent>
                  <w:p w:rsidR="00241557" w:rsidRPr="00241557" w:rsidRDefault="009F0662" w:rsidP="0024155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40"/>
                        <w:szCs w:val="40"/>
                        <w:lang w:val="en-US"/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5">
                              <w14:lumMod w14:val="75000"/>
                            </w14:schemeClr>
                          </w14:contourClr>
                        </w14:props3d>
                      </w:rPr>
                    </w:pPr>
                    <w:r>
                      <w:rPr>
                        <w:rFonts w:ascii="Bauhaus 93" w:hAnsi="Bauhaus 93" w:cstheme="minorBidi"/>
                        <w:b/>
                        <w:bCs/>
                        <w:color w:val="31859C"/>
                        <w:sz w:val="40"/>
                        <w:szCs w:val="40"/>
                        <w:lang w:val="en-US"/>
                        <w14:shadow w14:blurRad="50800" w14:dist="38989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30000">
                                <w14:schemeClr w14:val="accent5">
                                  <w14:lumMod w14:val="75000"/>
                                </w14:schemeClr>
                              </w14:gs>
                              <w14:gs w14:pos="75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5">
                              <w14:lumMod w14:val="75000"/>
                            </w14:schemeClr>
                          </w14:contourClr>
                        </w14:props3d>
                      </w:rPr>
                      <w:t xml:space="preserve"> </w:t>
                    </w:r>
                    <w:r w:rsidR="00241557" w:rsidRPr="00241557">
                      <w:rPr>
                        <w:rFonts w:ascii="Bauhaus 93" w:hAnsi="Bauhaus 93" w:cstheme="minorBidi"/>
                        <w:b/>
                        <w:bCs/>
                        <w:color w:val="31859C"/>
                        <w:sz w:val="40"/>
                        <w:szCs w:val="40"/>
                        <w:lang w:val="en-US"/>
                        <w14:shadow w14:blurRad="50800" w14:dist="38989" w14:dir="5460000" w14:sx="100000" w14:sy="100000" w14:kx="0" w14:ky="0" w14:algn="tl">
                          <w14:srgbClr w14:val="000000">
                            <w14:alpha w14:val="62000"/>
                          </w14:srgbClr>
                        </w14:shadow>
                        <w14:textOutline w14:w="11430" w14:cap="flat" w14:cmpd="sng" w14:algn="ctr">
                          <w14:solidFill>
                            <w14:schemeClr w14:val="accent5">
                              <w14:lumMod w14:val="75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30000">
                                <w14:schemeClr w14:val="accent5">
                                  <w14:lumMod w14:val="75000"/>
                                </w14:schemeClr>
                              </w14:gs>
                              <w14:gs w14:pos="75000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gs>
                              <w14:gs w14:pos="100000">
                                <w14:schemeClr w14:val="accent5">
                                  <w14:lumMod w14:val="7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  <w14:props3d w14:extrusionH="25400" w14:contourW="8890" w14:prstMaterial="warmMatte">
                          <w14:bevelT w14:w="38100" w14:h="31750" w14:prst="circle"/>
                          <w14:contourClr>
                            <w14:schemeClr w14:val="accent5">
                              <w14:lumMod w14:val="75000"/>
                            </w14:schemeClr>
                          </w14:contourClr>
                        </w14:props3d>
                      </w:rPr>
                      <w:t>IRONWORKS AND PRODUCTS SA DE CV</w:t>
                    </w:r>
                  </w:p>
                </w:txbxContent>
              </v:textbox>
            </v:rect>
          </w:pict>
        </mc:Fallback>
      </mc:AlternateContent>
    </w:r>
    <w:r w:rsidR="00C204C0">
      <w:t xml:space="preserve">                                        </w:t>
    </w:r>
  </w:p>
  <w:p w:rsidR="00C204C0" w:rsidRDefault="00C204C0" w:rsidP="00C204C0">
    <w:pPr>
      <w:pStyle w:val="Encabezado"/>
    </w:pPr>
    <w:r>
      <w:t xml:space="preserve">                                     </w:t>
    </w:r>
  </w:p>
  <w:p w:rsidR="00A04598" w:rsidRDefault="00C204C0" w:rsidP="00C204C0">
    <w:pPr>
      <w:pStyle w:val="Encabezado"/>
    </w:pPr>
    <w:r>
      <w:t xml:space="preserve">                                             </w:t>
    </w:r>
    <w:r w:rsidR="00616994">
      <w:t xml:space="preserve">   </w:t>
    </w:r>
  </w:p>
  <w:p w:rsidR="00C204C0" w:rsidRDefault="00C204C0" w:rsidP="00C204C0">
    <w:pPr>
      <w:pStyle w:val="Encabezado"/>
    </w:pPr>
  </w:p>
  <w:p w:rsidR="00C204C0" w:rsidRPr="007F74BC" w:rsidRDefault="00C204C0" w:rsidP="00C204C0">
    <w:pPr>
      <w:pStyle w:val="Encabezado"/>
      <w:rPr>
        <w:color w:val="92CDDC" w:themeColor="accent5" w:themeTint="99"/>
        <w:sz w:val="28"/>
        <w:szCs w:val="28"/>
        <w:lang w:val="es-MX"/>
      </w:rPr>
    </w:pPr>
    <w:r w:rsidRPr="007F74BC">
      <w:rPr>
        <w:color w:val="92CDDC" w:themeColor="accent5" w:themeTint="99"/>
      </w:rPr>
      <w:t xml:space="preserve">                                                                       </w:t>
    </w:r>
    <w:r w:rsidR="00241557">
      <w:rPr>
        <w:color w:val="92CDDC" w:themeColor="accent5" w:themeTint="99"/>
      </w:rPr>
      <w:t xml:space="preserve">   </w:t>
    </w:r>
    <w:r w:rsidR="009F0662">
      <w:rPr>
        <w:color w:val="92CDDC" w:themeColor="accent5" w:themeTint="99"/>
      </w:rPr>
      <w:t xml:space="preserve">   </w:t>
    </w:r>
    <w:r w:rsidR="00241557">
      <w:rPr>
        <w:color w:val="92CDDC" w:themeColor="accent5" w:themeTint="99"/>
      </w:rPr>
      <w:t xml:space="preserve"> </w:t>
    </w:r>
    <w:r w:rsidRPr="007F74BC">
      <w:rPr>
        <w:color w:val="92CDDC" w:themeColor="accent5" w:themeTint="99"/>
      </w:rPr>
      <w:t xml:space="preserve"> </w:t>
    </w:r>
    <w:r w:rsidRPr="0095502D">
      <w:rPr>
        <w:color w:val="31849B" w:themeColor="accent5" w:themeShade="BF"/>
        <w:sz w:val="28"/>
        <w:szCs w:val="28"/>
      </w:rPr>
      <w:t>R.F.C. IPR110211 JQ7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BD15171_"/>
      </v:shape>
    </w:pict>
  </w:numPicBullet>
  <w:numPicBullet w:numPicBulletId="1">
    <w:pict>
      <v:shape id="_x0000_i1037" type="#_x0000_t75" style="width:9pt;height:9pt" o:bullet="t">
        <v:imagedata r:id="rId2" o:title="BD14581_"/>
      </v:shape>
    </w:pict>
  </w:numPicBullet>
  <w:numPicBullet w:numPicBulletId="2">
    <w:pict>
      <v:shape id="_x0000_i1038" type="#_x0000_t75" style="width:9pt;height:9pt" o:bullet="t">
        <v:imagedata r:id="rId3" o:title="BD14693_"/>
      </v:shape>
    </w:pict>
  </w:numPicBullet>
  <w:numPicBullet w:numPicBulletId="3">
    <w:pict>
      <v:shape id="_x0000_i1039" type="#_x0000_t75" style="width:9pt;height:9pt" o:bullet="t">
        <v:imagedata r:id="rId4" o:title="BD14985_"/>
      </v:shape>
    </w:pict>
  </w:numPicBullet>
  <w:numPicBullet w:numPicBulletId="4">
    <w:pict>
      <v:shape id="_x0000_i1040" type="#_x0000_t75" style="width:11.25pt;height:11.25pt" o:bullet="t">
        <v:imagedata r:id="rId5" o:title="BD14578_"/>
      </v:shape>
    </w:pict>
  </w:numPicBullet>
  <w:abstractNum w:abstractNumId="0">
    <w:nsid w:val="025057AF"/>
    <w:multiLevelType w:val="hybridMultilevel"/>
    <w:tmpl w:val="5538E04C"/>
    <w:lvl w:ilvl="0" w:tplc="BDDE8286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1">
    <w:nsid w:val="0508468B"/>
    <w:multiLevelType w:val="hybridMultilevel"/>
    <w:tmpl w:val="8676E052"/>
    <w:lvl w:ilvl="0" w:tplc="80A24EC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036B1"/>
    <w:multiLevelType w:val="hybridMultilevel"/>
    <w:tmpl w:val="CF8EFD96"/>
    <w:lvl w:ilvl="0" w:tplc="5C00EB88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0036FD"/>
    <w:multiLevelType w:val="hybridMultilevel"/>
    <w:tmpl w:val="A3547600"/>
    <w:lvl w:ilvl="0" w:tplc="6786189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A0221"/>
    <w:multiLevelType w:val="hybridMultilevel"/>
    <w:tmpl w:val="9ACE6F9E"/>
    <w:lvl w:ilvl="0" w:tplc="EA208FF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43358"/>
    <w:multiLevelType w:val="hybridMultilevel"/>
    <w:tmpl w:val="DD72F2FC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C091F3B"/>
    <w:multiLevelType w:val="hybridMultilevel"/>
    <w:tmpl w:val="857EA642"/>
    <w:lvl w:ilvl="0" w:tplc="28D243D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D6730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44E4D31"/>
    <w:multiLevelType w:val="hybridMultilevel"/>
    <w:tmpl w:val="3A4862E2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D06547F"/>
    <w:multiLevelType w:val="hybridMultilevel"/>
    <w:tmpl w:val="CD56E7A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6DC2500"/>
    <w:multiLevelType w:val="hybridMultilevel"/>
    <w:tmpl w:val="3280AE5E"/>
    <w:lvl w:ilvl="0" w:tplc="6786189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BA3188"/>
    <w:multiLevelType w:val="hybridMultilevel"/>
    <w:tmpl w:val="E30E1DDC"/>
    <w:lvl w:ilvl="0" w:tplc="27822268">
      <w:start w:val="1"/>
      <w:numFmt w:val="bullet"/>
      <w:lvlText w:val=""/>
      <w:lvlJc w:val="left"/>
      <w:pPr>
        <w:ind w:left="2136" w:hanging="360"/>
      </w:pPr>
      <w:rPr>
        <w:rFonts w:ascii="Wingdings" w:hAnsi="Wingdings" w:hint="default"/>
        <w:b w:val="0"/>
        <w:i w:val="0"/>
        <w:color w:val="333333"/>
        <w:sz w:val="24"/>
        <w:szCs w:val="28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>
    <w:nsid w:val="4EF56573"/>
    <w:multiLevelType w:val="hybridMultilevel"/>
    <w:tmpl w:val="86BC80D6"/>
    <w:lvl w:ilvl="0" w:tplc="2C0A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3">
    <w:nsid w:val="52497EEF"/>
    <w:multiLevelType w:val="hybridMultilevel"/>
    <w:tmpl w:val="014611C6"/>
    <w:lvl w:ilvl="0" w:tplc="0C0A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b/>
        <w:i w:val="0"/>
        <w:color w:val="808080"/>
        <w:sz w:val="22"/>
        <w:szCs w:val="22"/>
      </w:rPr>
    </w:lvl>
    <w:lvl w:ilvl="1" w:tplc="E9365E8A">
      <w:start w:val="14"/>
      <w:numFmt w:val="bullet"/>
      <w:lvlText w:val=""/>
      <w:lvlJc w:val="left"/>
      <w:pPr>
        <w:tabs>
          <w:tab w:val="num" w:pos="1534"/>
        </w:tabs>
        <w:ind w:left="1534" w:hanging="454"/>
      </w:pPr>
      <w:rPr>
        <w:rFonts w:ascii="Monotype Sorts" w:hAnsi="Monotype Sorts" w:hint="default"/>
        <w:color w:val="999999"/>
        <w:sz w:val="14"/>
        <w:szCs w:val="14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46551E"/>
    <w:multiLevelType w:val="hybridMultilevel"/>
    <w:tmpl w:val="57A6F402"/>
    <w:lvl w:ilvl="0" w:tplc="444A44C8">
      <w:start w:val="1"/>
      <w:numFmt w:val="bullet"/>
      <w:lvlText w:val=""/>
      <w:lvlJc w:val="left"/>
      <w:pPr>
        <w:ind w:left="1428" w:hanging="360"/>
      </w:pPr>
      <w:rPr>
        <w:rFonts w:ascii="Wingdings" w:hAnsi="Wingdings" w:hint="default"/>
        <w:b w:val="0"/>
        <w:i w:val="0"/>
        <w:color w:val="333333"/>
        <w:sz w:val="32"/>
        <w:szCs w:val="22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A117593"/>
    <w:multiLevelType w:val="hybridMultilevel"/>
    <w:tmpl w:val="C400E6D0"/>
    <w:lvl w:ilvl="0" w:tplc="11F675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7B6B60"/>
    <w:multiLevelType w:val="hybridMultilevel"/>
    <w:tmpl w:val="427CF17E"/>
    <w:lvl w:ilvl="0" w:tplc="A5FE9DB6">
      <w:start w:val="1"/>
      <w:numFmt w:val="bullet"/>
      <w:lvlText w:val="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D5608A"/>
    <w:multiLevelType w:val="hybridMultilevel"/>
    <w:tmpl w:val="CD42120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8080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6A69A5"/>
    <w:multiLevelType w:val="hybridMultilevel"/>
    <w:tmpl w:val="73142D02"/>
    <w:lvl w:ilvl="0" w:tplc="11F675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B302A"/>
    <w:multiLevelType w:val="hybridMultilevel"/>
    <w:tmpl w:val="10F846FC"/>
    <w:lvl w:ilvl="0" w:tplc="401CF0B0">
      <w:start w:val="1"/>
      <w:numFmt w:val="bullet"/>
      <w:lvlText w:val=""/>
      <w:lvlJc w:val="left"/>
      <w:pPr>
        <w:tabs>
          <w:tab w:val="num" w:pos="360"/>
        </w:tabs>
        <w:ind w:left="425" w:hanging="425"/>
      </w:pPr>
      <w:rPr>
        <w:rFonts w:ascii="Symbol" w:hAnsi="Symbol" w:hint="default"/>
        <w:b w:val="0"/>
        <w:i w:val="0"/>
        <w:color w:val="auto"/>
        <w:sz w:val="28"/>
        <w:szCs w:val="28"/>
      </w:rPr>
    </w:lvl>
    <w:lvl w:ilvl="1" w:tplc="E9365E8A">
      <w:start w:val="14"/>
      <w:numFmt w:val="bullet"/>
      <w:lvlText w:val=""/>
      <w:lvlJc w:val="left"/>
      <w:pPr>
        <w:tabs>
          <w:tab w:val="num" w:pos="1534"/>
        </w:tabs>
        <w:ind w:left="1534" w:hanging="454"/>
      </w:pPr>
      <w:rPr>
        <w:rFonts w:ascii="Monotype Sorts" w:hAnsi="Monotype Sorts" w:hint="default"/>
        <w:color w:val="999999"/>
        <w:sz w:val="14"/>
        <w:szCs w:val="14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9"/>
  </w:num>
  <w:num w:numId="4">
    <w:abstractNumId w:val="16"/>
  </w:num>
  <w:num w:numId="5">
    <w:abstractNumId w:val="0"/>
  </w:num>
  <w:num w:numId="6">
    <w:abstractNumId w:val="17"/>
  </w:num>
  <w:num w:numId="7">
    <w:abstractNumId w:val="5"/>
  </w:num>
  <w:num w:numId="8">
    <w:abstractNumId w:val="11"/>
  </w:num>
  <w:num w:numId="9">
    <w:abstractNumId w:val="9"/>
  </w:num>
  <w:num w:numId="10">
    <w:abstractNumId w:val="14"/>
  </w:num>
  <w:num w:numId="11">
    <w:abstractNumId w:val="12"/>
  </w:num>
  <w:num w:numId="12">
    <w:abstractNumId w:val="8"/>
  </w:num>
  <w:num w:numId="13">
    <w:abstractNumId w:val="4"/>
  </w:num>
  <w:num w:numId="14">
    <w:abstractNumId w:val="2"/>
  </w:num>
  <w:num w:numId="15">
    <w:abstractNumId w:val="15"/>
  </w:num>
  <w:num w:numId="16">
    <w:abstractNumId w:val="18"/>
  </w:num>
  <w:num w:numId="17">
    <w:abstractNumId w:val="6"/>
  </w:num>
  <w:num w:numId="18">
    <w:abstractNumId w:val="3"/>
  </w:num>
  <w:num w:numId="19">
    <w:abstractNumId w:val="1"/>
  </w:num>
  <w:num w:numId="20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IVE" w:val="ÍﳍÍﳍﳍÍ؁ﳍÍﳍÍﳍﳍ鎄㊕ÍﳍﳍÍ؁ﳍÍﳍÍﳍﳍÍȀ챋Ȁ䁌Ȁ뱌ȀꩍȀ硎Ȁ䉏Ȁ깏Ȁ乐Ȁ穑ȀꡒȀ陓Ȁ䁔ȀȀ﹔Ȁ๕ȀṕȀ퉕ȀꡖȀ摗ȀじȀٙȀ쑙Ȁ艚Ȁ䑛ȀќȀ빜Ȁ瑝Ȁ둞ȀȀ顡Κ篦ĭ䑸쀀Ј湦ƚ湦ƚ湦湦ƚ_x005f_x000A_ꗲ⢦ĥΚ篦ĭ䑸쀀Ј湦ƚ湦ƚ湦湦ƚ ꗲ⢦ĥΚ篦ĭ䑸쀀Ј湦ƚ湦ƚ湦湦ƚꗲ⢦ĥΚ篦ĭ䑸쀀Ј湦ƚ湦ƚ湦湦"/>
    <w:docVar w:name="VTCASE" w:val="http://schemas.openxmlformats.org/officeDocument/2006/relationships/webSettings0WORD%202010\~WRD2043.tmpBlocks\3082\ȃȂȃȇȃȂȃȇȃȂȃȇȃȇȄȇȄȇȄȇȄȇȄȇȄȇȄȇȄȇȄȇȄȇȄȇȄȇȃȇȃȇ"/>
    <w:docVar w:name="VTCommandPending" w:val="뮰㊒ߤ㊪ޤ㊪Ұ뮰㊒ׄ㊪⇿ꐐ態ЃĆ㊦挔яꆪ绖挤я赴㊣Ѐ㌦2拴я뮰㊒ׄ㊪交㉨ς꒐啋ЃĆ㍎㍎揄я赴㊣2捴я뮰㊒ׄ㊪交㉨惀а⃿ꘐ䄋ЃĆ㉨⢺ 摤2援я뮰㊒ׄ㊪࡚௡߼䄂ٌ࡚䄂࡚釩ࡄ䄂࡚㑱ϡ䄂࡚Łк䄂࡚ꊑࡄ䄂࡚⌹ٵ䄂࡚ཀٺ䄂࡚厘՞䄂࡚厘՞䄂࡚ཀٺ䄂࡚ᑰٵ䄂2摴я_x005f_x000A_8BH庯钸㍎Ꮀξ"/>
    <w:docVar w:name="VTCurMacroFlags$" w:val="聄ӝ䕔员ꭀĿ໘ю⹀ٶ耴ӝ职ӝ䕔员ꭀĿຈю肄ӝ⹔ٶ聤ӝ肤ӝ聼ӝ䕔员ꭀĿ༨ю⹨ٶ肔ӝ胄ӝ肬ӝ䕔员ꭀĿཐю⺀ٶ胄ӝ脄ӝ䕔员ꭀĿླྀю怀ك胴ӝ脌ӝ䕔员ꭀĿ쀀Я腄ӝ怔ك脤ӝ脼ӝ䕔员ꭀĿ쀨Я檔ك腔ӝ膄ӝ腬ӝ䕔员ꭀĿ씨Яߴ膄ӝÍ臄ӝ䕔员ꭀĿ쁐Яߴ膴ӝ臌ӝ䕔员ꭀĿౘю舄ӝߴ臤ӝ臼ӝ䕔员ꭀĿ쁸Я難ߴ舔ӝ艄ӝ般ӝ䕔员ꭀĿ셨Я懲ߴ艄ӝ芄ӝ芄ӝ䕔员ꭀĿ삠Яߴ艴ӝÍ芌ӝ䕔员ꭀĿ새Я苄ӝߴ芤ӝ芼ӝ䕔员ꭀĿ쓘Яߴ苔ӝ茄ӝ苬ӝ䕔员ꭀĿ씀Яߴ茄ӝ荄ӝ䕔员ꭀĿ샰Яߴ茴ӝ荴ӝ荌ӝ䕔员ꭀĿ손Я莄ӝߴ荤ӝÍ荼ӝ䕔员ꭀĿ솸Яߴ莔ӝ菄ӝ莬ӝ䕔员ꭀĿ쇠Я浔ك菄ӝ萄ӝ䕔员ꭀĿ숈Я浀ك菴ӝ萌ӝ䕔员ꭀĿ숰Я葄ӝ洨ك萤ӝ葤ӝ萼ӝ䕔员ꭀĿ쉘Я洔ك葔ӝ蒄ӝ葬ӝ䕔员ꭀĿ슀Я洀ك蒄ӝ뮔蓄ӝ䕔员ꭀĿ슨Я沀ك蒴ӝ蓌ӝﳍㅔ)Í蔄ӝﳍ蓤ӝ칖8ﳍﳍ蓼ӝ蔔ӝ蕄ӝﳍﾪ)Í蔬ӝﳍÍ칖蕄ӝﳍÍ薄ӝ薤ӝﳍ蕴ӝÍ칖ﳍÍ칖薌ӝﳍﳍ藄ӝ薤ӝ薼ӝﳍ鱖+Í칖ﳍ藔ӝ칖蘄ӝﳍﳍ藬ӝ蘄ӝ虄ӝﳍ檬,ÍﳍÍ뮔蘴ӝﳍÍ虌ӝ蚔ӝ虤ӝ虼ӝ蛤ӝ"/>
    <w:docVar w:name="VTINIT" w:val="_x005f_x000A_0⓰ࢤ逰ټⓤࢤ斠ࡗ旐ࡗ"/>
    <w:docVar w:name="VTypeCAPFlag$" w:val="聄ӝ䕔员ꭀĿ໘ю⹀ٶ耴ӝ职ӝ䕔员ꭀĿຈю肄ӝ⹔ٶ聤ӝ肤ӝ聼ӝ䕔员ꭀĿ༨ю⹨ٶ肔ӝ胄ӝ肬ӝ䕔员ꭀĿཐю⺀ٶ胄ӝ脄ӝ䕔员ꭀĿླྀю怀ك胴ӝ脌ӝ䕔员ꭀĿ쀀Я腄ӝ怔ك脤ӝ脼ӝ䕔员ꭀĿ쀨Я檔ك腔ӝ膄ӝ腬ӝ䕔员ꭀĿ씨Яߴ膄ӝÍ臄ӝ䕔员ꭀĿ쁐Яߴ膴ӝ臌ӝ䕔员ꭀĿౘю舄ӝߴ臤ӝ臼ӝ䕔员ꭀĿ쁸Я難ߴ舔ӝ艄ӝ般ӝ䕔员ꭀĿ셨Я懲ߴ艄ӝ芄ӝ芄ӝ䕔员ꭀĿ삠Яߴ艴ӝÍ芌ӝ䕔员ꭀĿ새Я苄ӝߴ芤ӝ芼ӝ䕔员ꭀĿ쓘Яߴ苔ӝ茄ӝ苬ӝ䕔员ꭀĿ씀Яߴ茄ӝ荄ӝ䕔员ꭀĿ샰Яߴ茴ӝ荴ӝ荌ӝ䕔员ꭀĿ손Я莄ӝߴ荤ӝÍ荼ӝ䕔员ꭀĿ솸Яߴ莔ӝ菄ӝ莬ӝ䕔员ꭀĿ쇠Я浔ك菄ӝ萄ӝ䕔员ꭀĿ숈Я浀ك菴ӝ萌ӝ䕔员ꭀĿ숰Я葄ӝ洨ك萤ӝ葤ӝ萼ӝ䕔员ꭀĿ쉘Я洔ك葔ӝ蒄ӝ葬ӝ䕔员ꭀĿ슀Я洀ك蒄ӝ뮔蓄ӝ䕔员ꭀĿ슨Я沀ك蒴ӝ蓌ӝﳍㅔ)Í蔄ӝﳍ蓤ӝ칖8ﳍﳍ蓼ӝ蔔ӝ蕄ӝﳍﾪ)Í蔬ӝﳍÍ칖蕄ӝﳍÍ薄ӝ薤ӝﳍ蕴ӝÍ칖ﳍÍ칖薌ӝﳍﳍ藄ӝ薤ӝ薼ӝﳍ鱖+Í칖ﳍ藔ӝ칖蘄ӝﳍﳍ藬ӝ蘄ӝ虄ӝﳍ檬,ÍﳍÍ뮔蘴ӝﳍÍ虌ӝ蚔ӝ虤ӝ虼ӝ蛤ӝю쳈ﳍ쵪$Í쳈鍈ӝ鏤ӝஐю쳈ﳍ騲&amp;Í쳈鎔ӝ鐰ӝஸюﳍ曺(Í鏠ӝ鑼ӝ௠юﳍ努)Í鐬ӝ铈ӝఈюﳍ㏂*Í鑸ӝ锔ӝరюﳍᓚ+Í铄ӝ镠ӝ๠юﳍ+Í锐ӝ閬ӝਨюﳍ휊,Í镜ӝະюﳍ렢-Í陀ӝﳍﻈÍﳍÍﳍﳍÍ隌ӝ间ӝﳍÍﳍÍﳍﳍÍ雘ӝ附ӝﳍ샸ÍﳍÍﳍﳍÍ霤ӝ霨ӝ"/>
    <w:docVar w:name="VTypeJoinDigitFlag$" w:val="⯠οÐχοﰰ߱οǀχ瀀ρٰχ늀ρ߱렠ρݠχʀς̠߱ς߱⅀ςࡐχꣀς߱ꯠςीχ잀ςౠχ腀τ཈χ薠τ൐χ蛠τၐχ蹠τʰχ䇠Ϻᅘχ䊀Ϻቈχ䌠Ϻጸχ䞀Ϻᐨχ䯠Ϻᕀχ习Ϻᘰχ伀Ϻᯐχ煀Ϻᜠχ犀Ϻ᳘χ珀Ϻ᠐χ瑠Ϻᷠχ盠Ϻᤀχ篠Ϻ᧰χ缀Ϻ᫠χᨀЯΠχ᪠ЯỨχᭀЯῘχᴠЯ胐߱　Я୰χꅀЯเχꖠЯ臀߱ꛠЯ苘߱ꞀЯ藀߱ꣀЯ菈߱ꥠЯ蛈߱깠Я蒸߱힀ЯҐχЯ蟐߱Я裀߱Я覰߱Я走߱Я轐߱Я鮘߱Я鵸߱Я麀߱Я鲈߱慀ю鄰߱懠ю龈߱技юꇀ߱揀юꋈ߱摠юꃐ߱曠ю雨߱栠ю飈߱检юꏐ߱揀ѐꖰ߱晀ѐꚸ߱唀҈꓀߱堠҈骨߱壀҈Ꟁ߱岀҈ꦠ߱幠҈ꪨ߱开҈ꢰ߱ꊀ҈鐀߱깠҈րχ꼀҈ꮰ߱뀀҈겠߱날҈궐߱댠҈꺀߱둠҈꾘߱뛠҈낈߱란҈똨߱렠҈뜘߱먀҈렠߱몠҈노߱뭀҈뤨߱믠҈먘߱봠҈묠߱뷀҈뉨߱빠҈밨߱쀀Һ던߱삠Һ봰߱쇠Һ둈߱슀Һ븸߱씀Һ딸߱叀һ߱ᛠԿ߱កԿ߱ᠠԿ߱ᣀԿ߱ᥠԿ߱技Չ߱挠Չ߱斠Չ߱湠Չ߱疠Չ߱癀Չﬨ߱瞀Չ﷨߱砠Չﻘ߱稀Չ￈߱緀Չ߱죀Չ߱쨀Չ߱쭀Չ߱촠Չ߱뀀ռ߱녀ռ߱뇠ռ߱늀ռ߱댠ռ落߱돀ռ蘒߱뼀ռ߱䤀"/>
    <w:docVar w:name="VTypeLCFlag$" w:val="⯠οÐχοﰰ߱οǀχ瀀ρٰχ늀ρ߱렠ρݠχʀς̠߱ς߱⅀ςࡐχꣀς߱ꯠςीχ잀ςౠχ腀τ཈χ薠τ൐χ蛠τၐχ蹠τʰχ䇠Ϻᅘχ䊀Ϻቈχ䌠Ϻጸχ䞀Ϻᐨχ䯠Ϻᕀχ习Ϻᘰχ伀Ϻᯐχ煀Ϻᜠχ犀Ϻ᳘χ珀Ϻ᠐χ瑠Ϻᷠχ盠Ϻᤀχ篠Ϻ᧰χ缀Ϻ᫠χᨀЯΠχ᪠ЯỨχᭀЯῘχᴠЯ胐߱　Я୰χꅀЯเχꖠЯ臀߱ꛠЯ苘߱ꞀЯ藀߱ꣀЯ菈߱ꥠЯ蛈߱깠Я蒸߱힀ЯҐχЯ蟐߱Я裀߱Я覰߱Я走߱Я轐߱Я鮘߱Я鵸߱Я麀߱Я鲈߱慀ю鄰߱懠ю龈߱技юꇀ߱揀юꋈ߱摠юꃐ߱曠ю雨߱栠ю飈߱检юꏐ߱揀ѐꖰ߱晀ѐꚸ߱唀҈꓀߱堠҈骨߱壀҈Ꟁ߱岀҈ꦠ߱幠҈ꪨ߱开҈ꢰ߱ꊀ҈鐀߱깠҈րχ꼀҈ꮰ߱뀀҈겠߱날҈궐߱댠҈꺀߱둠҈꾘߱뛠҈낈߱란҈똨߱렠҈뜘߱먀҈렠߱몠҈노߱뭀҈뤨߱믠҈먘߱봠҈묠߱뷀҈뉨߱빠҈밨߱쀀Һ던߱삠Һ봰߱쇠Һ둈߱슀Һ븸߱씀Һ딸߱叀һ߱ᛠԿ߱កԿ߱ᠠԿ߱ᣀԿ߱ᥠԿ߱技Չ߱挠Չ߱斠Չ߱湠Չ߱疠Չ߱癀Չﬨ߱瞀Չ﷨߱砠Չﻘ߱稀Չ￈߱緀Չ߱죀Չ߱쨀Չ߱쭀Չ߱촠Չ߱뀀ռ߱녀ռ߱뇠ռ߱늀ռ߱댠ռ落߱돀ռ蘒߱뼀ռ߱䤀꿰ҍᒻ"/>
    <w:docVar w:name="VTypeNoSpaceFlag$" w:val="聄ӝ䕔员ꭀĿ໘ю⹀ٶ耴ӝ职ӝ䕔员ꭀĿຈю肄ӝ⹔ٶ聤ӝ肤ӝ聼ӝ䕔员ꭀĿ༨ю⹨ٶ肔ӝ胄ӝ肬ӝ䕔员ꭀĿཐю⺀ٶ胄ӝ脄ӝ䕔员ꭀĿླྀю怀ك胴ӝ脌ӝ䕔员ꭀĿ쀀Я腄ӝ怔ك脤ӝ脼ӝ䕔员ꭀĿ쀨Я檔ك腔ӝ膄ӝ腬ӝ䕔员ꭀĿ씨Яߴ膄ӝÍ臄ӝ䕔员ꭀĿ쁐Яߴ膴ӝ臌ӝ䕔员ꭀĿౘю舄ӝߴ臤ӝ臼ӝ䕔员ꭀĿ쁸Я難ߴ舔ӝ艄ӝ般ӝ䕔员ꭀĿ셨Я懲ߴ艄ӝ芄ӝ芄ӝ䕔员ꭀĿ삠Яߴ艴ӝÍ芌ӝ䕔员ꭀĿ새Я苄ӝߴ芤ӝ芼ӝ䕔员ꭀĿ쓘Яߴ苔ӝ茄ӝ苬ӝ䕔员ꭀĿ씀Яߴ茄ӝ荄ӝ䕔员ꭀĿ샰Яߴ茴ӝ荴ӝ荌ӝ䕔员ꭀĿ손Я莄ӝߴ荤ӝÍ荼ӝ䕔员ꭀĿ솸Яߴ莔ӝ菄ӝ莬ӝ䕔员ꭀĿ쇠Я浔ك菄ӝ萄ӝ䕔员ꭀĿ숈Я浀ك菴ӝ萌ӝ䕔员ꭀĿ숰Я葄ӝ洨ك萤ӝ葤ӝ萼ӝ䕔员ꭀĿ쉘Я洔ك葔ӝ蒄ӝ葬ӝ䕔员ꭀĿ슀Я洀ك蒄ӝ뮔蓄ӝ䕔员ꭀĿ슨Я沀ك蒴ӝ蓌ӝﳍㅔ)Í蔄ӝﳍ蓤ӝ칖8ﳍﳍ蓼ӝ蔔ӝ蕄ӝﳍﾪ)Í蔬ӝﳍÍ칖蕄ӝﳍÍ薄ӝ薤ӝﳍ蕴ӝÍ칖ﳍÍ칖薌ӝﳍﳍ藄ӝ薤ӝ薼ӝﳍ鱖+Í칖ﳍ藔ӝ칖蘄ӝﳍﳍ藬ӝ蘄ӝ虄ӝﳍ檬,ÍﳍÍ뮔蘴ӝﳍÍ虌ӝ蚔ӝ虤ӝ虼ӝ蛤ӝю쳈ﳍ쵪$Í쳈鍈ӝ鏤ӝஐю쳈ﳍ騲&amp;Í쳈鎔ӝ鐰ӝஸюﳍ曺(Í鏠ӝ鑼ӝ௠юﳍ努)Í鐬ӝ铈ӝఈюﳍ㏂*Í鑸ӝ锔ӝరюﳍᓚ+Í铄ӝ镠ӝ๠юﳍ+Í锐ӝ閬ӝਨюﳍ휊,Í镜ӝະюﳍ렢-Í陀ӝﳍﻈÍﳍÍﳍﳍÍ隌ӝ间ӝﳍÍﳍÍﳍﳍÍ雘ӝ附ӝﳍ샸ÍﳍÍﳍﳍÍ霤ӝ霨ӝ䕔员ꭀĿ슨Я沀ك蒴ӝ蓌ӝﳍㅔ)Í蔄ӝﳍ蓤ӝ칖8ﳍﳍ蓼ӝ蔔ӝ蕄ӝﳍﾪ)Í蔬ӝﳍÍ칖蕄ӝﳍÍ薄ӝ薤ӝﳍ蕴ӝÍ칖ﳍÍ칖薌ӝﳍﳍ藄ӝ薤ӝ薼ӝﳍ鱖+Í칖ﳍ藔ӝ칖蘄ӝﳍﳍ藬ӝ蘄ӝ虄ӝﳍ檬,ÍﳍÍ뮔蘴ӝﳍÍ虌ӝ蚔ӝ虤ӝ虼ӝ蛤ӝ"/>
    <w:docVar w:name="VTypeSpaceFlag$" w:val="聄ӝ䕔员ꭀĿ໘ю⹀ٶ耴ӝ职ӝ䕔员ꭀĿຈю肄ӝ⹔ٶ聤ӝ肤ӝ聼ӝ䕔员ꭀĿ༨ю⹨ٶ肔ӝ胄ӝ肬ӝ䕔员ꭀĿཐю⺀ٶ胄ӝ脄ӝ䕔员ꭀĿླྀю怀ك胴ӝ脌ӝ䕔员ꭀĿ쀀Я腄ӝ怔ك脤ӝ脼ӝ䕔员ꭀĿ쀨Я檔ك腔ӝ膄ӝ腬ӝ䕔员ꭀĿ씨Яߴ膄ӝÍ臄ӝ䕔员ꭀĿ쁐Яߴ膴ӝ臌ӝ䕔员ꭀĿౘю舄ӝߴ臤ӝ臼ӝ䕔员ꭀĿ쁸Я難ߴ舔ӝ艄ӝ般ӝ䕔员ꭀĿ셨Я懲ߴ艄ӝ芄ӝ芄ӝ䕔员ꭀĿ삠Яߴ艴ӝÍ芌ӝ䕔员ꭀĿ새Я苄ӝߴ芤ӝ芼ӝ䕔员ꭀĿ쓘Яߴ苔ӝ茄ӝ苬ӝ䕔员ꭀĿ씀Яߴ茄ӝ荄ӝ䕔员ꭀĿ샰Яߴ茴ӝ荴ӝ荌ӝ䕔员ꭀĿ손Я莄ӝߴ荤ӝÍ荼ӝ䕔员ꭀĿ솸Яߴ莔ӝ菄ӝ莬ӝ䕔员ꭀĿ쇠Я浔ك菄ӝ萄ӝ䕔员ꭀĿ숈Я浀ك菴ӝ萌ӝ䕔员ꭀĿ숰Я葄ӝ洨ك萤ӝ葤ӝ萼ӝ䕔员ꭀĿ쉘Я洔ك葔ӝ蒄ӝ葬ӝ䕔员ꭀĿ슀Я洀ك蒄ӝ뮔蓄ӝ䕔员ꭀĿ슨Я沀ك蒴ӝ蓌ӝﳍㅔ)Í蔄ӝﳍ蓤ӝ칖8ﳍﳍ蓼ӝ蔔ӝ蕄ӝﳍﾪ)Í蔬ӝﳍÍ칖蕄ӝﳍÍ薄ӝ薤ӝﳍ蕴ӝÍ칖ﳍÍ칖薌ӝﳍﳍ藄ӝ薤ӝ薼ӝﳍ鱖+Í칖ﳍ藔ӝ칖蘄ӝﳍﳍ藬ӝ蘄ӝ虄ӝﳍ檬,ÍﳍÍ뮔蘴ӝﳍÍ虌ӝ蚔ӝ虤ӝ虼ӝ蛤ӝю쳈ﳍ쵪$Í쳈鍈ӝ鏤ӝஐю쳈ﳍ騲&amp;Í쳈鎔ӝ鐰ӝஸюﳍ曺(Í鏠ӝ鑼ӝ௠юﳍ努)Í鐬ӝ铈ӝఈюﳍ㏂*Í鑸ӝ锔ӝరюﳍᓚ+Í铄ӝ镠ӝ๠юﳍ+Í锐ӝ閬ӝਨюﳍ휊,Í镜ӝະюﳍ렢-Í陀ӝﳍﻈÍﳍÍﳍﳍÍ隌ӝ间ӝﳍÍﳍÍﳍﳍÍ雘ӝ附ӝﳍ샸ÍﳍÍﳍﳍÍ霤ӝ霨ӝ䕔"/>
    <w:docVar w:name="VTypeUCFlag$" w:val="聄ӝ䕔员ꭀĿ໘ю⹀ٶ耴ӝ职ӝ䕔员ꭀĿຈю肄ӝ⹔ٶ聤ӝ肤ӝ聼ӝ䕔员ꭀĿ༨ю⹨ٶ肔ӝ胄ӝ肬ӝ䕔员ꭀĿཐю⺀ٶ胄ӝ脄ӝ䕔员ꭀĿླྀю怀ك胴ӝ脌ӝ䕔员ꭀĿ쀀Я腄ӝ怔ك脤ӝ脼ӝ䕔员ꭀĿ쀨Я檔ك腔ӝ膄ӝ腬ӝ䕔员ꭀĿ씨Яߴ膄ӝÍ臄ӝ䕔员ꭀĿ쁐Яߴ膴ӝ臌ӝ䕔员ꭀĿౘю舄ӝߴ臤ӝ臼ӝ䕔员ꭀĿ쁸Я難ߴ舔ӝ艄ӝ般ӝ䕔员ꭀĿ셨Я懲ߴ艄ӝ芄ӝ芄ӝ䕔员ꭀĿ삠Яߴ艴ӝÍ芌ӝ䕔员ꭀĿ새Я苄ӝߴ芤ӝ芼ӝ䕔员ꭀĿ쓘Яߴ苔ӝ茄ӝ苬ӝ䕔员ꭀĿ씀Яߴ茄ӝ荄ӝ䕔员ꭀĿ샰Яߴ茴ӝ荴ӝ荌ӝ䕔员ꭀĿ손Я莄ӝߴ荤ӝÍ荼ӝ䕔员ꭀĿ솸Яߴ莔ӝ菄ӝ莬ӝ䕔员ꭀĿ쇠Я浔ك菄ӝ萄ӝ䕔员ꭀĿ숈Я浀ك菴ӝ萌ӝ䕔员ꭀĿ숰Я葄ӝ洨ك萤ӝ葤ӝ萼ӝ䕔员ꭀĿ쉘Я洔ك葔ӝ蒄ӝ葬ӝ䕔员ꭀĿ슀Я洀ك蒄ӝ뮔蓄ӝ䕔员ꭀĿ슨Я沀ك蒴ӝ蓌ӝﳍㅔ)Í蔄ӝﳍ蓤ӝ칖8ﳍﳍ蓼ӝ蔔ӝ蕄ӝﳍﾪ)Í蔬ӝﳍÍ칖蕄ӝﳍÍ薄ӝ薤ӝﳍ蕴ӝÍ칖ﳍÍ칖薌ӝﳍﳍ藄ӝ薤ӝ薼ӝﳍ鱖+Í칖ﳍ藔ӝ칖蘄ӝﳍﳍ藬ӝ蘄ӝ虄ӝﳍ檬,ÍﳍÍ뮔蘴ӝﳍÍ虌ӝ蚔ӝ虤ӝ虼ӝ蛤ӝю쳈ﳍ쵪$Í쳈鍈ӝ鏤ӝஐю쳈ﳍ騲&amp;Í쳈鎔ӝ鐰ӝஸюﳍ曺(Í鏠ӝ鑼ӝ௠юﳍ努)Í鐬ӝ铈ӝఈюﳍ㏂*Í鑸ӝ锔ӝరюﳍᓚ+Í铄ӝ镠ӝ๠юﳍ+Í锐ӝ閬ӝਨюﳍ휊,Í镜ӝະюﳍ렢-Í陀ӝﳍﻈÍﳍÍﳍﳍÍ隌ӝ间ӝﳍÍﳍÍﳍﳍÍ雘ӝ附ӝﳍ샸ÍﳍÍﳍﳍÍ霤ӝ霨ӝ䕔员ꭀĿ슨Я沀ك蒴ӝ蓌ӝﳍㅔ)Í蔄ӝﳍ蓤ӝ칖8ﳍﳍ蓼ӝ蔔ӝ蕄ӝﳍﾪ)Í蔬ӝﳍÍ칖蕄ӝﳍÍ薄ӝ薤ӝﳍ蕴ӝÍ칖ﳍÍ칖薌ӝﳍﳍ藄ӝ薤ӝ薼ӝﳍ鱖+Í칖ﳍ藔ӝ칖蘄ӝﳍﳍ藬ӝ蘄ӝ虄ӝﳍ檬,ÍﳍÍ뮔蘴ӝﳍÍ虌ӝ蚔ӝ虤ӝ虼ӝ"/>
  </w:docVars>
  <w:rsids>
    <w:rsidRoot w:val="00163AE6"/>
    <w:rsid w:val="00001F3D"/>
    <w:rsid w:val="00036C54"/>
    <w:rsid w:val="000450F2"/>
    <w:rsid w:val="000465F7"/>
    <w:rsid w:val="00047090"/>
    <w:rsid w:val="00051ADA"/>
    <w:rsid w:val="00063433"/>
    <w:rsid w:val="00074FF1"/>
    <w:rsid w:val="00086ED2"/>
    <w:rsid w:val="000A5BB2"/>
    <w:rsid w:val="000D2592"/>
    <w:rsid w:val="000D4491"/>
    <w:rsid w:val="000E4247"/>
    <w:rsid w:val="000E5CAA"/>
    <w:rsid w:val="000F0149"/>
    <w:rsid w:val="000F714C"/>
    <w:rsid w:val="00104DB6"/>
    <w:rsid w:val="00111738"/>
    <w:rsid w:val="0011234E"/>
    <w:rsid w:val="00112F26"/>
    <w:rsid w:val="001131A8"/>
    <w:rsid w:val="0011769B"/>
    <w:rsid w:val="00120B83"/>
    <w:rsid w:val="00130D4D"/>
    <w:rsid w:val="00132BE6"/>
    <w:rsid w:val="00133C26"/>
    <w:rsid w:val="00144C69"/>
    <w:rsid w:val="00150A18"/>
    <w:rsid w:val="00151980"/>
    <w:rsid w:val="0016095F"/>
    <w:rsid w:val="00163AE6"/>
    <w:rsid w:val="00176C54"/>
    <w:rsid w:val="00182D99"/>
    <w:rsid w:val="00183A8A"/>
    <w:rsid w:val="001A2466"/>
    <w:rsid w:val="001A622E"/>
    <w:rsid w:val="001C074D"/>
    <w:rsid w:val="001C28AD"/>
    <w:rsid w:val="001C3F03"/>
    <w:rsid w:val="001D19AF"/>
    <w:rsid w:val="001E2987"/>
    <w:rsid w:val="001E482B"/>
    <w:rsid w:val="001E4893"/>
    <w:rsid w:val="001E4E79"/>
    <w:rsid w:val="001E54B5"/>
    <w:rsid w:val="001F380C"/>
    <w:rsid w:val="001F5166"/>
    <w:rsid w:val="00202F23"/>
    <w:rsid w:val="002137A2"/>
    <w:rsid w:val="00215601"/>
    <w:rsid w:val="0022147D"/>
    <w:rsid w:val="00226770"/>
    <w:rsid w:val="002277D4"/>
    <w:rsid w:val="002304DA"/>
    <w:rsid w:val="002358F2"/>
    <w:rsid w:val="00240707"/>
    <w:rsid w:val="00241557"/>
    <w:rsid w:val="00247105"/>
    <w:rsid w:val="00250E39"/>
    <w:rsid w:val="00252089"/>
    <w:rsid w:val="00253057"/>
    <w:rsid w:val="002546C7"/>
    <w:rsid w:val="002579D1"/>
    <w:rsid w:val="00257A13"/>
    <w:rsid w:val="00257D1B"/>
    <w:rsid w:val="00265F56"/>
    <w:rsid w:val="00271615"/>
    <w:rsid w:val="002758BC"/>
    <w:rsid w:val="0028560A"/>
    <w:rsid w:val="002A1EDC"/>
    <w:rsid w:val="002A5AF5"/>
    <w:rsid w:val="002B6DD0"/>
    <w:rsid w:val="002B7027"/>
    <w:rsid w:val="002C1BA2"/>
    <w:rsid w:val="002C2D24"/>
    <w:rsid w:val="002D1528"/>
    <w:rsid w:val="002D4EA4"/>
    <w:rsid w:val="002E160D"/>
    <w:rsid w:val="002E4F0D"/>
    <w:rsid w:val="002E6AB6"/>
    <w:rsid w:val="002F6165"/>
    <w:rsid w:val="00304AAD"/>
    <w:rsid w:val="00305EB4"/>
    <w:rsid w:val="00324F5A"/>
    <w:rsid w:val="0032779E"/>
    <w:rsid w:val="00327F25"/>
    <w:rsid w:val="003300CE"/>
    <w:rsid w:val="003307DE"/>
    <w:rsid w:val="00332B29"/>
    <w:rsid w:val="00335EB6"/>
    <w:rsid w:val="00335FD4"/>
    <w:rsid w:val="00346850"/>
    <w:rsid w:val="003543D0"/>
    <w:rsid w:val="00357D19"/>
    <w:rsid w:val="00362AFD"/>
    <w:rsid w:val="00367813"/>
    <w:rsid w:val="00376356"/>
    <w:rsid w:val="00380B4D"/>
    <w:rsid w:val="00382515"/>
    <w:rsid w:val="0038788D"/>
    <w:rsid w:val="00396FE6"/>
    <w:rsid w:val="003A0C77"/>
    <w:rsid w:val="003A26CA"/>
    <w:rsid w:val="003B1D73"/>
    <w:rsid w:val="003B6405"/>
    <w:rsid w:val="003C4311"/>
    <w:rsid w:val="003D0889"/>
    <w:rsid w:val="003D21EE"/>
    <w:rsid w:val="003E4681"/>
    <w:rsid w:val="003E49E7"/>
    <w:rsid w:val="003F7D25"/>
    <w:rsid w:val="0041095C"/>
    <w:rsid w:val="00414302"/>
    <w:rsid w:val="004200CB"/>
    <w:rsid w:val="0043659F"/>
    <w:rsid w:val="00444B92"/>
    <w:rsid w:val="0045229C"/>
    <w:rsid w:val="00452E8B"/>
    <w:rsid w:val="004557F9"/>
    <w:rsid w:val="00472F81"/>
    <w:rsid w:val="004932D1"/>
    <w:rsid w:val="00496215"/>
    <w:rsid w:val="004969B1"/>
    <w:rsid w:val="004A3F4F"/>
    <w:rsid w:val="004B3D8A"/>
    <w:rsid w:val="004B54F2"/>
    <w:rsid w:val="004C31AE"/>
    <w:rsid w:val="004D2B7F"/>
    <w:rsid w:val="004D669B"/>
    <w:rsid w:val="004E00ED"/>
    <w:rsid w:val="004E4201"/>
    <w:rsid w:val="004F1849"/>
    <w:rsid w:val="005022C5"/>
    <w:rsid w:val="005036A9"/>
    <w:rsid w:val="005223F1"/>
    <w:rsid w:val="00522502"/>
    <w:rsid w:val="00524F7C"/>
    <w:rsid w:val="00526595"/>
    <w:rsid w:val="00532FC5"/>
    <w:rsid w:val="00533C98"/>
    <w:rsid w:val="00535B86"/>
    <w:rsid w:val="00564374"/>
    <w:rsid w:val="0056468C"/>
    <w:rsid w:val="005856B9"/>
    <w:rsid w:val="00587CC2"/>
    <w:rsid w:val="00594557"/>
    <w:rsid w:val="00596EE7"/>
    <w:rsid w:val="005B23B8"/>
    <w:rsid w:val="005C16DF"/>
    <w:rsid w:val="005D52B2"/>
    <w:rsid w:val="005E71C6"/>
    <w:rsid w:val="00600A57"/>
    <w:rsid w:val="006039D2"/>
    <w:rsid w:val="00607019"/>
    <w:rsid w:val="00611CAD"/>
    <w:rsid w:val="00611DDF"/>
    <w:rsid w:val="00616994"/>
    <w:rsid w:val="00623489"/>
    <w:rsid w:val="00623B67"/>
    <w:rsid w:val="00627899"/>
    <w:rsid w:val="0063170B"/>
    <w:rsid w:val="00640D02"/>
    <w:rsid w:val="006507B2"/>
    <w:rsid w:val="00674464"/>
    <w:rsid w:val="0068299A"/>
    <w:rsid w:val="00686CD8"/>
    <w:rsid w:val="00695E6B"/>
    <w:rsid w:val="00697823"/>
    <w:rsid w:val="006A3492"/>
    <w:rsid w:val="006A60DB"/>
    <w:rsid w:val="006B26B1"/>
    <w:rsid w:val="006B6D95"/>
    <w:rsid w:val="006C56EE"/>
    <w:rsid w:val="006E3C37"/>
    <w:rsid w:val="006F156F"/>
    <w:rsid w:val="006F1812"/>
    <w:rsid w:val="00700A7C"/>
    <w:rsid w:val="00727846"/>
    <w:rsid w:val="007313C5"/>
    <w:rsid w:val="0073262F"/>
    <w:rsid w:val="00732772"/>
    <w:rsid w:val="00734AC7"/>
    <w:rsid w:val="00735B63"/>
    <w:rsid w:val="00756FD8"/>
    <w:rsid w:val="007618CD"/>
    <w:rsid w:val="00761B12"/>
    <w:rsid w:val="0076483E"/>
    <w:rsid w:val="00770265"/>
    <w:rsid w:val="00771ECD"/>
    <w:rsid w:val="0079367C"/>
    <w:rsid w:val="007A7D49"/>
    <w:rsid w:val="007B0D68"/>
    <w:rsid w:val="007B5E42"/>
    <w:rsid w:val="007F1077"/>
    <w:rsid w:val="007F14A3"/>
    <w:rsid w:val="007F74BC"/>
    <w:rsid w:val="0080613B"/>
    <w:rsid w:val="00812E1A"/>
    <w:rsid w:val="00813FBD"/>
    <w:rsid w:val="008237D7"/>
    <w:rsid w:val="00823990"/>
    <w:rsid w:val="00824276"/>
    <w:rsid w:val="00826331"/>
    <w:rsid w:val="008427B8"/>
    <w:rsid w:val="00847203"/>
    <w:rsid w:val="0085085F"/>
    <w:rsid w:val="00852A37"/>
    <w:rsid w:val="00855DBF"/>
    <w:rsid w:val="0086261D"/>
    <w:rsid w:val="00871B4D"/>
    <w:rsid w:val="00873282"/>
    <w:rsid w:val="00873FA5"/>
    <w:rsid w:val="00875E8F"/>
    <w:rsid w:val="0087765D"/>
    <w:rsid w:val="008812AE"/>
    <w:rsid w:val="008821D4"/>
    <w:rsid w:val="008E38BE"/>
    <w:rsid w:val="008E6810"/>
    <w:rsid w:val="008E7715"/>
    <w:rsid w:val="008F19E0"/>
    <w:rsid w:val="00910021"/>
    <w:rsid w:val="0092242F"/>
    <w:rsid w:val="0092468D"/>
    <w:rsid w:val="009265BF"/>
    <w:rsid w:val="00945226"/>
    <w:rsid w:val="009461F4"/>
    <w:rsid w:val="009504D5"/>
    <w:rsid w:val="0095502D"/>
    <w:rsid w:val="0095547A"/>
    <w:rsid w:val="009579BA"/>
    <w:rsid w:val="00974C92"/>
    <w:rsid w:val="00980683"/>
    <w:rsid w:val="00990C61"/>
    <w:rsid w:val="009953DB"/>
    <w:rsid w:val="009963E8"/>
    <w:rsid w:val="00997135"/>
    <w:rsid w:val="009A272E"/>
    <w:rsid w:val="009A3040"/>
    <w:rsid w:val="009A38C3"/>
    <w:rsid w:val="009B263A"/>
    <w:rsid w:val="009C5D90"/>
    <w:rsid w:val="009D1F16"/>
    <w:rsid w:val="009F0662"/>
    <w:rsid w:val="009F4CE0"/>
    <w:rsid w:val="00A04598"/>
    <w:rsid w:val="00A10CF0"/>
    <w:rsid w:val="00A1427F"/>
    <w:rsid w:val="00A21261"/>
    <w:rsid w:val="00A62243"/>
    <w:rsid w:val="00A7211C"/>
    <w:rsid w:val="00A75C2C"/>
    <w:rsid w:val="00A804BD"/>
    <w:rsid w:val="00A811D2"/>
    <w:rsid w:val="00A8228D"/>
    <w:rsid w:val="00A82817"/>
    <w:rsid w:val="00A921FB"/>
    <w:rsid w:val="00A945AC"/>
    <w:rsid w:val="00A95DE7"/>
    <w:rsid w:val="00AA397E"/>
    <w:rsid w:val="00AD20E5"/>
    <w:rsid w:val="00AE3E9F"/>
    <w:rsid w:val="00AE7A1C"/>
    <w:rsid w:val="00AF66D4"/>
    <w:rsid w:val="00B00E11"/>
    <w:rsid w:val="00B118AB"/>
    <w:rsid w:val="00B16893"/>
    <w:rsid w:val="00B16915"/>
    <w:rsid w:val="00B25C7C"/>
    <w:rsid w:val="00B2743A"/>
    <w:rsid w:val="00B27FC2"/>
    <w:rsid w:val="00B47F36"/>
    <w:rsid w:val="00B5061C"/>
    <w:rsid w:val="00B50967"/>
    <w:rsid w:val="00B70A4B"/>
    <w:rsid w:val="00B85958"/>
    <w:rsid w:val="00B86AF2"/>
    <w:rsid w:val="00B873A9"/>
    <w:rsid w:val="00B87911"/>
    <w:rsid w:val="00B87ABF"/>
    <w:rsid w:val="00BA09E4"/>
    <w:rsid w:val="00BB2FBA"/>
    <w:rsid w:val="00BB67D5"/>
    <w:rsid w:val="00BE1D52"/>
    <w:rsid w:val="00C04FB4"/>
    <w:rsid w:val="00C069A3"/>
    <w:rsid w:val="00C06A74"/>
    <w:rsid w:val="00C0722D"/>
    <w:rsid w:val="00C10BE3"/>
    <w:rsid w:val="00C204C0"/>
    <w:rsid w:val="00C20F2E"/>
    <w:rsid w:val="00C33E29"/>
    <w:rsid w:val="00C40C94"/>
    <w:rsid w:val="00C46389"/>
    <w:rsid w:val="00C5769F"/>
    <w:rsid w:val="00C6515F"/>
    <w:rsid w:val="00C730EE"/>
    <w:rsid w:val="00C76EC6"/>
    <w:rsid w:val="00C771DA"/>
    <w:rsid w:val="00C8368D"/>
    <w:rsid w:val="00C862A3"/>
    <w:rsid w:val="00C93868"/>
    <w:rsid w:val="00C95B5A"/>
    <w:rsid w:val="00CA2EA0"/>
    <w:rsid w:val="00CA3745"/>
    <w:rsid w:val="00CA72F0"/>
    <w:rsid w:val="00CB03E1"/>
    <w:rsid w:val="00CB0E6C"/>
    <w:rsid w:val="00CC3C83"/>
    <w:rsid w:val="00CD7B13"/>
    <w:rsid w:val="00CE1B18"/>
    <w:rsid w:val="00CE381D"/>
    <w:rsid w:val="00CE3B4B"/>
    <w:rsid w:val="00D02767"/>
    <w:rsid w:val="00D15154"/>
    <w:rsid w:val="00D43AF0"/>
    <w:rsid w:val="00D53474"/>
    <w:rsid w:val="00D55A23"/>
    <w:rsid w:val="00D60632"/>
    <w:rsid w:val="00D701E3"/>
    <w:rsid w:val="00D7350F"/>
    <w:rsid w:val="00D73640"/>
    <w:rsid w:val="00D74320"/>
    <w:rsid w:val="00D75C7E"/>
    <w:rsid w:val="00D81949"/>
    <w:rsid w:val="00DA14FE"/>
    <w:rsid w:val="00DB77AE"/>
    <w:rsid w:val="00DC108B"/>
    <w:rsid w:val="00DC1B18"/>
    <w:rsid w:val="00DC5E7D"/>
    <w:rsid w:val="00DD4540"/>
    <w:rsid w:val="00DD5E38"/>
    <w:rsid w:val="00DE0396"/>
    <w:rsid w:val="00DE1433"/>
    <w:rsid w:val="00DE1897"/>
    <w:rsid w:val="00DF2CDC"/>
    <w:rsid w:val="00DF31F1"/>
    <w:rsid w:val="00E00663"/>
    <w:rsid w:val="00E05E6B"/>
    <w:rsid w:val="00E1488C"/>
    <w:rsid w:val="00E20BCD"/>
    <w:rsid w:val="00E23700"/>
    <w:rsid w:val="00E239E0"/>
    <w:rsid w:val="00E253D9"/>
    <w:rsid w:val="00E41EE6"/>
    <w:rsid w:val="00E569E9"/>
    <w:rsid w:val="00E64B53"/>
    <w:rsid w:val="00E77979"/>
    <w:rsid w:val="00E81EA7"/>
    <w:rsid w:val="00E843F4"/>
    <w:rsid w:val="00EC2C37"/>
    <w:rsid w:val="00EC2E58"/>
    <w:rsid w:val="00EC49F0"/>
    <w:rsid w:val="00EC5E49"/>
    <w:rsid w:val="00EC74CA"/>
    <w:rsid w:val="00EE69CF"/>
    <w:rsid w:val="00EF0C1A"/>
    <w:rsid w:val="00EF22D0"/>
    <w:rsid w:val="00EF5EB7"/>
    <w:rsid w:val="00F02E62"/>
    <w:rsid w:val="00F12A49"/>
    <w:rsid w:val="00F155E5"/>
    <w:rsid w:val="00F2154E"/>
    <w:rsid w:val="00F30ADB"/>
    <w:rsid w:val="00F35675"/>
    <w:rsid w:val="00F50CCE"/>
    <w:rsid w:val="00F5439D"/>
    <w:rsid w:val="00F6005C"/>
    <w:rsid w:val="00F65CD0"/>
    <w:rsid w:val="00F75BC8"/>
    <w:rsid w:val="00F95F7B"/>
    <w:rsid w:val="00FA3D13"/>
    <w:rsid w:val="00FA3EE4"/>
    <w:rsid w:val="00FA6284"/>
    <w:rsid w:val="00FB0A34"/>
    <w:rsid w:val="00FB3E8E"/>
    <w:rsid w:val="00FB458C"/>
    <w:rsid w:val="00FB4B7A"/>
    <w:rsid w:val="00FB799C"/>
    <w:rsid w:val="00FB7D1E"/>
    <w:rsid w:val="00FC160F"/>
    <w:rsid w:val="00FC26DC"/>
    <w:rsid w:val="00FC3A56"/>
    <w:rsid w:val="00FC7FAA"/>
    <w:rsid w:val="00FD2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368F9A5-68EC-46B0-A47A-07CC938B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9E0"/>
    <w:rPr>
      <w:lang w:val="es-ES"/>
    </w:rPr>
  </w:style>
  <w:style w:type="paragraph" w:styleId="Ttulo1">
    <w:name w:val="heading 1"/>
    <w:basedOn w:val="Normal"/>
    <w:next w:val="Normal"/>
    <w:qFormat/>
    <w:rsid w:val="002B7027"/>
    <w:pPr>
      <w:keepNext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qFormat/>
    <w:rsid w:val="002B7027"/>
    <w:pPr>
      <w:keepNext/>
      <w:shd w:val="pct10" w:color="auto" w:fill="FFFFFF"/>
      <w:jc w:val="both"/>
      <w:outlineLvl w:val="1"/>
    </w:pPr>
    <w:rPr>
      <w:rFonts w:ascii="Arial" w:hAnsi="Arial"/>
      <w:b/>
      <w:sz w:val="24"/>
      <w:lang w:val="es-MX"/>
    </w:rPr>
  </w:style>
  <w:style w:type="paragraph" w:styleId="Ttulo3">
    <w:name w:val="heading 3"/>
    <w:basedOn w:val="Normal"/>
    <w:next w:val="Normal"/>
    <w:qFormat/>
    <w:rsid w:val="002B7027"/>
    <w:pPr>
      <w:keepNext/>
      <w:shd w:val="pct20" w:color="auto" w:fill="FFFFFF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qFormat/>
    <w:rsid w:val="002B7027"/>
    <w:pPr>
      <w:keepNext/>
      <w:ind w:left="4248"/>
      <w:jc w:val="both"/>
      <w:outlineLvl w:val="3"/>
    </w:pPr>
    <w:rPr>
      <w:rFonts w:ascii="Arial" w:hAnsi="Arial"/>
      <w:b/>
    </w:rPr>
  </w:style>
  <w:style w:type="paragraph" w:styleId="Ttulo5">
    <w:name w:val="heading 5"/>
    <w:basedOn w:val="Normal"/>
    <w:next w:val="Normal"/>
    <w:qFormat/>
    <w:rsid w:val="002B7027"/>
    <w:pPr>
      <w:keepNext/>
      <w:shd w:val="pct25" w:color="auto" w:fill="FFFFFF"/>
      <w:jc w:val="center"/>
      <w:outlineLvl w:val="4"/>
    </w:pPr>
    <w:rPr>
      <w:rFonts w:ascii="Bookman Old Style" w:hAnsi="Bookman Old Style"/>
      <w:b/>
      <w:sz w:val="12"/>
    </w:rPr>
  </w:style>
  <w:style w:type="paragraph" w:styleId="Ttulo6">
    <w:name w:val="heading 6"/>
    <w:basedOn w:val="Normal"/>
    <w:next w:val="Normal"/>
    <w:qFormat/>
    <w:rsid w:val="002B7027"/>
    <w:pPr>
      <w:keepNext/>
      <w:shd w:val="pct25" w:color="auto" w:fill="FFFFFF"/>
      <w:jc w:val="center"/>
      <w:outlineLvl w:val="5"/>
    </w:pPr>
    <w:rPr>
      <w:rFonts w:ascii="Bookman Old Style" w:hAnsi="Bookman Old Style"/>
      <w:b/>
      <w:sz w:val="14"/>
    </w:rPr>
  </w:style>
  <w:style w:type="paragraph" w:styleId="Ttulo7">
    <w:name w:val="heading 7"/>
    <w:basedOn w:val="Normal"/>
    <w:next w:val="Normal"/>
    <w:qFormat/>
    <w:rsid w:val="002B7027"/>
    <w:pPr>
      <w:keepNext/>
      <w:shd w:val="pct25" w:color="auto" w:fill="FFFFFF"/>
      <w:outlineLvl w:val="6"/>
    </w:pPr>
    <w:rPr>
      <w:rFonts w:ascii="Bookman Old Style" w:hAnsi="Bookman Old Style"/>
      <w:b/>
    </w:rPr>
  </w:style>
  <w:style w:type="paragraph" w:styleId="Ttulo8">
    <w:name w:val="heading 8"/>
    <w:basedOn w:val="Normal"/>
    <w:next w:val="Normal"/>
    <w:qFormat/>
    <w:rsid w:val="002B7027"/>
    <w:pPr>
      <w:keepNext/>
      <w:outlineLvl w:val="7"/>
    </w:pPr>
    <w:rPr>
      <w:rFonts w:ascii="Bookman Old Style" w:hAnsi="Bookman Old Style"/>
      <w:i/>
      <w:color w:val="000000"/>
    </w:rPr>
  </w:style>
  <w:style w:type="paragraph" w:styleId="Ttulo9">
    <w:name w:val="heading 9"/>
    <w:basedOn w:val="Normal"/>
    <w:next w:val="Normal"/>
    <w:qFormat/>
    <w:rsid w:val="002B7027"/>
    <w:pPr>
      <w:keepNext/>
      <w:shd w:val="pct25" w:color="auto" w:fill="FFFFFF"/>
      <w:jc w:val="center"/>
      <w:outlineLvl w:val="8"/>
    </w:pPr>
    <w:rPr>
      <w:rFonts w:ascii="Arial" w:hAnsi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2B7027"/>
    <w:pPr>
      <w:jc w:val="both"/>
    </w:pPr>
    <w:rPr>
      <w:rFonts w:ascii="Arial" w:hAnsi="Arial"/>
    </w:rPr>
  </w:style>
  <w:style w:type="paragraph" w:styleId="Mapadeldocumento">
    <w:name w:val="Document Map"/>
    <w:basedOn w:val="Normal"/>
    <w:semiHidden/>
    <w:rsid w:val="002B7027"/>
    <w:pPr>
      <w:shd w:val="clear" w:color="auto" w:fill="000080"/>
    </w:pPr>
    <w:rPr>
      <w:rFonts w:ascii="Tahoma" w:hAnsi="Tahoma"/>
    </w:rPr>
  </w:style>
  <w:style w:type="paragraph" w:styleId="Textoindependiente2">
    <w:name w:val="Body Text 2"/>
    <w:basedOn w:val="Normal"/>
    <w:rsid w:val="002B7027"/>
    <w:pPr>
      <w:shd w:val="pct25" w:color="auto" w:fill="FFFFFF"/>
    </w:pPr>
    <w:rPr>
      <w:rFonts w:ascii="Bookman Old Style" w:hAnsi="Bookman Old Style"/>
      <w:b/>
      <w:sz w:val="18"/>
    </w:rPr>
  </w:style>
  <w:style w:type="paragraph" w:styleId="Sangradetextonormal">
    <w:name w:val="Body Text Indent"/>
    <w:basedOn w:val="Normal"/>
    <w:rsid w:val="002B7027"/>
    <w:pPr>
      <w:ind w:left="3540"/>
    </w:pPr>
    <w:rPr>
      <w:rFonts w:ascii="Bookman Old Style" w:hAnsi="Bookman Old Style"/>
      <w:b/>
    </w:rPr>
  </w:style>
  <w:style w:type="paragraph" w:styleId="Textoindependiente3">
    <w:name w:val="Body Text 3"/>
    <w:basedOn w:val="Normal"/>
    <w:rsid w:val="002B7027"/>
    <w:rPr>
      <w:rFonts w:ascii="Bookman Old Style" w:hAnsi="Bookman Old Style"/>
      <w:i/>
      <w:color w:val="000000"/>
      <w:sz w:val="18"/>
    </w:rPr>
  </w:style>
  <w:style w:type="paragraph" w:styleId="Prrafodelista">
    <w:name w:val="List Paragraph"/>
    <w:basedOn w:val="Normal"/>
    <w:uiPriority w:val="34"/>
    <w:qFormat/>
    <w:rsid w:val="00047090"/>
    <w:pPr>
      <w:ind w:left="708"/>
    </w:pPr>
  </w:style>
  <w:style w:type="character" w:styleId="Hipervnculo">
    <w:name w:val="Hyperlink"/>
    <w:basedOn w:val="Fuentedeprrafopredeter"/>
    <w:rsid w:val="00335FD4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B879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87911"/>
    <w:rPr>
      <w:rFonts w:ascii="Tahoma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rsid w:val="00756FD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6FD8"/>
    <w:rPr>
      <w:lang w:eastAsia="es-MX"/>
    </w:rPr>
  </w:style>
  <w:style w:type="paragraph" w:styleId="Piedepgina">
    <w:name w:val="footer"/>
    <w:basedOn w:val="Normal"/>
    <w:link w:val="PiedepginaCar"/>
    <w:uiPriority w:val="99"/>
    <w:rsid w:val="00756FD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6FD8"/>
    <w:rPr>
      <w:lang w:eastAsia="es-MX"/>
    </w:rPr>
  </w:style>
  <w:style w:type="paragraph" w:customStyle="1" w:styleId="Estilo">
    <w:name w:val="Estilo"/>
    <w:rsid w:val="00756FD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FB7D1E"/>
    <w:pPr>
      <w:spacing w:before="100" w:beforeAutospacing="1" w:after="100" w:afterAutospacing="1"/>
    </w:pPr>
    <w:rPr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5.emf"/><Relationship Id="rId26" Type="http://schemas.openxmlformats.org/officeDocument/2006/relationships/image" Target="media/image21.png"/><Relationship Id="rId39" Type="http://schemas.openxmlformats.org/officeDocument/2006/relationships/hyperlink" Target="http://www.ajantunes.com/htm/index.htm" TargetMode="External"/><Relationship Id="rId21" Type="http://schemas.openxmlformats.org/officeDocument/2006/relationships/hyperlink" Target="http://www.eurocombustion.com/productos-filtros.phtml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14.emf"/><Relationship Id="rId25" Type="http://schemas.openxmlformats.org/officeDocument/2006/relationships/image" Target="media/image20.emf"/><Relationship Id="rId33" Type="http://schemas.openxmlformats.org/officeDocument/2006/relationships/hyperlink" Target="http://www.gotofisher.com/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3.png"/><Relationship Id="rId41" Type="http://schemas.openxmlformats.org/officeDocument/2006/relationships/hyperlink" Target="http://www.partlow.com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image" Target="media/image19.gif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gif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javascript:top.openCatWin(%22../ecatdata/gr_m6284_m6284f1078-f_u.html%22,%20%22400%22,%20%22300%22)" TargetMode="External"/><Relationship Id="rId23" Type="http://schemas.openxmlformats.org/officeDocument/2006/relationships/hyperlink" Target="http://www.worcester.com.mx/pdfcatalogos/serie_42.pdf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10" Type="http://schemas.openxmlformats.org/officeDocument/2006/relationships/image" Target="media/image8.jpeg"/><Relationship Id="rId19" Type="http://schemas.openxmlformats.org/officeDocument/2006/relationships/image" Target="media/image16.emf"/><Relationship Id="rId31" Type="http://schemas.openxmlformats.org/officeDocument/2006/relationships/hyperlink" Target="http://www.kromschroeder.de/" TargetMode="External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18.png"/><Relationship Id="rId27" Type="http://schemas.openxmlformats.org/officeDocument/2006/relationships/hyperlink" Target="http://www.maxoncorp.com/index.php" TargetMode="External"/><Relationship Id="rId30" Type="http://schemas.openxmlformats.org/officeDocument/2006/relationships/image" Target="media/image24.png"/><Relationship Id="rId35" Type="http://schemas.openxmlformats.org/officeDocument/2006/relationships/hyperlink" Target="http://www.honeywell.com/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6.png"/><Relationship Id="rId51" Type="http://schemas.openxmlformats.org/officeDocument/2006/relationships/image" Target="media/image40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ntas@iapsa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2" Type="http://schemas.openxmlformats.org/officeDocument/2006/relationships/image" Target="media/image42.png"/><Relationship Id="rId1" Type="http://schemas.openxmlformats.org/officeDocument/2006/relationships/image" Target="media/image41.png"/><Relationship Id="rId4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~wd07.tm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25F08C1-5CB4-4E40-94DD-202EF734B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~wd07.tmp</Template>
  <TotalTime>1</TotalTime>
  <Pages>9</Pages>
  <Words>441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2864</CharactersWithSpaces>
  <SharedDoc>false</SharedDoc>
  <HLinks>
    <vt:vector size="60" baseType="variant">
      <vt:variant>
        <vt:i4>3932267</vt:i4>
      </vt:variant>
      <vt:variant>
        <vt:i4>18</vt:i4>
      </vt:variant>
      <vt:variant>
        <vt:i4>0</vt:i4>
      </vt:variant>
      <vt:variant>
        <vt:i4>5</vt:i4>
      </vt:variant>
      <vt:variant>
        <vt:lpwstr>http://www.partlow.com/</vt:lpwstr>
      </vt:variant>
      <vt:variant>
        <vt:lpwstr/>
      </vt:variant>
      <vt:variant>
        <vt:i4>3735584</vt:i4>
      </vt:variant>
      <vt:variant>
        <vt:i4>15</vt:i4>
      </vt:variant>
      <vt:variant>
        <vt:i4>0</vt:i4>
      </vt:variant>
      <vt:variant>
        <vt:i4>5</vt:i4>
      </vt:variant>
      <vt:variant>
        <vt:lpwstr>http://www.ajantunes.com/htm/index.htm</vt:lpwstr>
      </vt:variant>
      <vt:variant>
        <vt:lpwstr/>
      </vt:variant>
      <vt:variant>
        <vt:i4>5439488</vt:i4>
      </vt:variant>
      <vt:variant>
        <vt:i4>12</vt:i4>
      </vt:variant>
      <vt:variant>
        <vt:i4>0</vt:i4>
      </vt:variant>
      <vt:variant>
        <vt:i4>5</vt:i4>
      </vt:variant>
      <vt:variant>
        <vt:lpwstr>http://www.honeywell.com/</vt:lpwstr>
      </vt:variant>
      <vt:variant>
        <vt:lpwstr/>
      </vt:variant>
      <vt:variant>
        <vt:i4>2490413</vt:i4>
      </vt:variant>
      <vt:variant>
        <vt:i4>9</vt:i4>
      </vt:variant>
      <vt:variant>
        <vt:i4>0</vt:i4>
      </vt:variant>
      <vt:variant>
        <vt:i4>5</vt:i4>
      </vt:variant>
      <vt:variant>
        <vt:lpwstr>http://www.gotofisher.com/</vt:lpwstr>
      </vt:variant>
      <vt:variant>
        <vt:lpwstr/>
      </vt:variant>
      <vt:variant>
        <vt:i4>1048693</vt:i4>
      </vt:variant>
      <vt:variant>
        <vt:i4>6</vt:i4>
      </vt:variant>
      <vt:variant>
        <vt:i4>0</vt:i4>
      </vt:variant>
      <vt:variant>
        <vt:i4>5</vt:i4>
      </vt:variant>
      <vt:variant>
        <vt:lpwstr>http://www.worcester.com.mx/pdfcatalogos/serie_42.pdf</vt:lpwstr>
      </vt:variant>
      <vt:variant>
        <vt:lpwstr/>
      </vt:variant>
      <vt:variant>
        <vt:i4>6029407</vt:i4>
      </vt:variant>
      <vt:variant>
        <vt:i4>3</vt:i4>
      </vt:variant>
      <vt:variant>
        <vt:i4>0</vt:i4>
      </vt:variant>
      <vt:variant>
        <vt:i4>5</vt:i4>
      </vt:variant>
      <vt:variant>
        <vt:lpwstr>http://www.eurocombustion.com/productos-filtros.phtml</vt:lpwstr>
      </vt:variant>
      <vt:variant>
        <vt:lpwstr/>
      </vt:variant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javascript:top.openCatWin("../ecatdata/gr_m6284_m6284f1078-f_u.html", "400", "300")</vt:lpwstr>
      </vt:variant>
      <vt:variant>
        <vt:lpwstr/>
      </vt:variant>
      <vt:variant>
        <vt:i4>3407980</vt:i4>
      </vt:variant>
      <vt:variant>
        <vt:i4>-1</vt:i4>
      </vt:variant>
      <vt:variant>
        <vt:i4>1056</vt:i4>
      </vt:variant>
      <vt:variant>
        <vt:i4>4</vt:i4>
      </vt:variant>
      <vt:variant>
        <vt:lpwstr>http://www.maxoncorp.com/index.php</vt:lpwstr>
      </vt:variant>
      <vt:variant>
        <vt:lpwstr/>
      </vt:variant>
      <vt:variant>
        <vt:i4>3407980</vt:i4>
      </vt:variant>
      <vt:variant>
        <vt:i4>-1</vt:i4>
      </vt:variant>
      <vt:variant>
        <vt:i4>1054</vt:i4>
      </vt:variant>
      <vt:variant>
        <vt:i4>4</vt:i4>
      </vt:variant>
      <vt:variant>
        <vt:lpwstr>http://www.maxoncorp.com/index.php</vt:lpwstr>
      </vt:variant>
      <vt:variant>
        <vt:lpwstr/>
      </vt:variant>
      <vt:variant>
        <vt:i4>393237</vt:i4>
      </vt:variant>
      <vt:variant>
        <vt:i4>-1</vt:i4>
      </vt:variant>
      <vt:variant>
        <vt:i4>1052</vt:i4>
      </vt:variant>
      <vt:variant>
        <vt:i4>4</vt:i4>
      </vt:variant>
      <vt:variant>
        <vt:lpwstr>http://www.kromschroeder.de/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Autorizado de HP</dc:creator>
  <cp:keywords>cotización automatizacion industrial co válida</cp:keywords>
  <dc:description>COTIZACION _x000d_											CO-394 -00_x000d_												_x000d_												_x000d_											26      Sept.    00_x000d__x000d_                                                                                                                                                      _x000d__x000d_                                       _x000d__x000d__x000d_	_x000d__x000d__x000d__x000d_Apreciable Ing. Peralta:_x000d__x000d_En atención a su amable solicitud y los datos proporcionados por usted, sometemos a su consideración la siguiente cotización:_x000d__x000d__x000d_         En espera de  vernos favorecidos con sus gratas órdenes sobre el particular quedamos de usted._x000d_Forma de pago: 8 Días_x000d_Tiempo de entrega del equipo: Inmediato_x000d_4.   Esta cotización  es  válida por  diez   días  a   partir de la fecha   en  que  se  notifique  a_x000d_      DISEÑO INGENIERIA Y CONTROL EN AUTOMATIZACION, S.A. de C.V.  y la reciba._x000d_                                     _x000d_	_x000d_NOTAS:_x000d__x000d_El I.V.A. será cargado a nuestra factura.</dc:description>
  <cp:lastModifiedBy>LENOVO</cp:lastModifiedBy>
  <cp:revision>2</cp:revision>
  <cp:lastPrinted>2015-09-15T18:42:00Z</cp:lastPrinted>
  <dcterms:created xsi:type="dcterms:W3CDTF">2017-01-04T18:36:00Z</dcterms:created>
  <dcterms:modified xsi:type="dcterms:W3CDTF">2017-01-04T18:36:00Z</dcterms:modified>
</cp:coreProperties>
</file>